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78319A" w14:textId="3EAF930E" w:rsidR="00F3468E" w:rsidRDefault="00F3468E" w:rsidP="00F3468E">
      <w:pPr>
        <w:jc w:val="center"/>
        <w:rPr>
          <w:b/>
          <w:bCs/>
          <w:sz w:val="24"/>
          <w:szCs w:val="24"/>
          <w:lang w:val="es-ES"/>
        </w:rPr>
      </w:pPr>
      <w:r>
        <w:rPr>
          <w:b/>
          <w:bCs/>
          <w:sz w:val="24"/>
          <w:szCs w:val="24"/>
          <w:lang w:val="es-ES"/>
        </w:rPr>
        <w:t>F</w:t>
      </w:r>
      <w:r w:rsidRPr="00F3468E">
        <w:rPr>
          <w:b/>
          <w:bCs/>
          <w:sz w:val="24"/>
          <w:szCs w:val="24"/>
          <w:lang w:val="es-ES"/>
        </w:rPr>
        <w:t>ORMATO DE PRESENTACIÓN DE PROYECTOS</w:t>
      </w:r>
      <w:r>
        <w:rPr>
          <w:b/>
          <w:bCs/>
          <w:sz w:val="24"/>
          <w:szCs w:val="24"/>
          <w:lang w:val="es-ES"/>
        </w:rPr>
        <w:t xml:space="preserve"> DE INVESTIGACIÓN</w:t>
      </w:r>
    </w:p>
    <w:p w14:paraId="15EFA744" w14:textId="4C8DD21F" w:rsidR="00F02584" w:rsidRDefault="00F02584" w:rsidP="00F02584">
      <w:pPr>
        <w:rPr>
          <w:b/>
          <w:bCs/>
          <w:sz w:val="24"/>
          <w:szCs w:val="24"/>
          <w:lang w:val="es-ES"/>
        </w:rPr>
      </w:pPr>
      <w:r>
        <w:rPr>
          <w:b/>
          <w:bCs/>
          <w:sz w:val="24"/>
          <w:szCs w:val="24"/>
          <w:lang w:val="es-ES"/>
        </w:rPr>
        <w:t>Información general del proyecto</w:t>
      </w:r>
    </w:p>
    <w:tbl>
      <w:tblPr>
        <w:tblStyle w:val="Tablaconcuadrcula"/>
        <w:tblW w:w="0" w:type="auto"/>
        <w:tblBorders>
          <w:top w:val="single" w:sz="4" w:space="0" w:color="006600"/>
          <w:left w:val="single" w:sz="4" w:space="0" w:color="006600"/>
          <w:bottom w:val="single" w:sz="4" w:space="0" w:color="006600"/>
          <w:right w:val="single" w:sz="4" w:space="0" w:color="006600"/>
          <w:insideH w:val="single" w:sz="4" w:space="0" w:color="006600"/>
          <w:insideV w:val="single" w:sz="4" w:space="0" w:color="006600"/>
        </w:tblBorders>
        <w:tblLook w:val="04A0" w:firstRow="1" w:lastRow="0" w:firstColumn="1" w:lastColumn="0" w:noHBand="0" w:noVBand="1"/>
      </w:tblPr>
      <w:tblGrid>
        <w:gridCol w:w="2689"/>
        <w:gridCol w:w="1134"/>
        <w:gridCol w:w="5005"/>
      </w:tblGrid>
      <w:tr w:rsidR="00760E7B" w14:paraId="7F4EF33F" w14:textId="77777777" w:rsidTr="002B2E92">
        <w:tc>
          <w:tcPr>
            <w:tcW w:w="3823" w:type="dxa"/>
            <w:gridSpan w:val="2"/>
          </w:tcPr>
          <w:p w14:paraId="14ECDD6F" w14:textId="0860CFF5" w:rsidR="00760E7B" w:rsidRPr="00760E7B" w:rsidRDefault="00760E7B" w:rsidP="00F3468E">
            <w:pPr>
              <w:rPr>
                <w:sz w:val="24"/>
                <w:szCs w:val="24"/>
                <w:lang w:val="es-ES"/>
              </w:rPr>
            </w:pPr>
            <w:r w:rsidRPr="00F3468E">
              <w:rPr>
                <w:b/>
                <w:bCs/>
                <w:sz w:val="24"/>
                <w:szCs w:val="24"/>
                <w:lang w:val="es-ES"/>
              </w:rPr>
              <w:t>Título del proyecto</w:t>
            </w:r>
          </w:p>
        </w:tc>
        <w:tc>
          <w:tcPr>
            <w:tcW w:w="5005" w:type="dxa"/>
          </w:tcPr>
          <w:p w14:paraId="5DF79D00" w14:textId="631C8D20" w:rsidR="00760E7B" w:rsidRDefault="000651F2" w:rsidP="00F3468E">
            <w:pPr>
              <w:rPr>
                <w:b/>
                <w:bCs/>
                <w:sz w:val="24"/>
                <w:szCs w:val="24"/>
                <w:lang w:val="es-ES"/>
              </w:rPr>
            </w:pPr>
            <w:r w:rsidRPr="000651F2">
              <w:rPr>
                <w:color w:val="A6A6A6" w:themeColor="background1" w:themeShade="A6"/>
                <w:sz w:val="20"/>
                <w:szCs w:val="20"/>
                <w:lang w:val="es-ES"/>
              </w:rPr>
              <w:t>Claro, conciso y representativo del objetivo principal</w:t>
            </w:r>
          </w:p>
        </w:tc>
      </w:tr>
      <w:tr w:rsidR="006013A3" w14:paraId="592887DC" w14:textId="77777777" w:rsidTr="002B2E92">
        <w:tc>
          <w:tcPr>
            <w:tcW w:w="3823" w:type="dxa"/>
            <w:gridSpan w:val="2"/>
          </w:tcPr>
          <w:p w14:paraId="69B6AE93" w14:textId="5BF2E932" w:rsidR="006013A3" w:rsidRPr="00F3468E" w:rsidRDefault="006013A3" w:rsidP="00F3468E">
            <w:pPr>
              <w:rPr>
                <w:b/>
                <w:bCs/>
                <w:sz w:val="24"/>
                <w:szCs w:val="24"/>
                <w:lang w:val="es-ES"/>
              </w:rPr>
            </w:pPr>
            <w:r>
              <w:rPr>
                <w:b/>
                <w:bCs/>
                <w:sz w:val="24"/>
                <w:szCs w:val="24"/>
                <w:lang w:val="es-ES"/>
              </w:rPr>
              <w:t xml:space="preserve">Línea de investigación </w:t>
            </w:r>
            <w:r w:rsidR="00B30647">
              <w:rPr>
                <w:b/>
                <w:bCs/>
                <w:sz w:val="24"/>
                <w:szCs w:val="24"/>
                <w:lang w:val="es-ES"/>
              </w:rPr>
              <w:t>(</w:t>
            </w:r>
            <w:r w:rsidR="00BC0D35">
              <w:rPr>
                <w:b/>
                <w:bCs/>
                <w:sz w:val="24"/>
                <w:szCs w:val="24"/>
                <w:lang w:val="es-ES"/>
              </w:rPr>
              <w:t>P</w:t>
            </w:r>
            <w:r w:rsidR="00B30647">
              <w:rPr>
                <w:b/>
                <w:bCs/>
                <w:sz w:val="24"/>
                <w:szCs w:val="24"/>
                <w:lang w:val="es-ES"/>
              </w:rPr>
              <w:t xml:space="preserve">roceso) </w:t>
            </w:r>
            <w:r>
              <w:rPr>
                <w:b/>
                <w:bCs/>
                <w:sz w:val="24"/>
                <w:szCs w:val="24"/>
                <w:lang w:val="es-ES"/>
              </w:rPr>
              <w:t xml:space="preserve">a la que se inscribe el proyecto </w:t>
            </w:r>
            <w:r w:rsidRPr="000651F2">
              <w:rPr>
                <w:color w:val="A6A6A6" w:themeColor="background1" w:themeShade="A6"/>
                <w:sz w:val="20"/>
                <w:szCs w:val="20"/>
                <w:lang w:val="es-ES"/>
              </w:rPr>
              <w:t>(seleccione con una X)</w:t>
            </w:r>
          </w:p>
        </w:tc>
        <w:tc>
          <w:tcPr>
            <w:tcW w:w="5005" w:type="dxa"/>
          </w:tcPr>
          <w:p w14:paraId="5EF2EE3A" w14:textId="49D347A1" w:rsidR="006013A3" w:rsidRPr="00D2410A" w:rsidRDefault="00831836" w:rsidP="005B6FC5">
            <w:pPr>
              <w:pStyle w:val="Prrafodelista"/>
              <w:numPr>
                <w:ilvl w:val="0"/>
                <w:numId w:val="23"/>
              </w:numPr>
              <w:ind w:left="322"/>
              <w:rPr>
                <w:b/>
                <w:bCs/>
                <w:sz w:val="24"/>
                <w:szCs w:val="24"/>
                <w:lang w:val="es-ES"/>
              </w:rPr>
            </w:pPr>
            <w:r w:rsidRPr="00D2410A">
              <w:rPr>
                <w:rFonts w:asciiTheme="minorHAnsi" w:hAnsiTheme="minorHAnsi" w:cstheme="minorHAnsi"/>
                <w:noProof/>
                <w:color w:val="000000" w:themeColor="text1"/>
              </w:rPr>
              <mc:AlternateContent>
                <mc:Choice Requires="wpg">
                  <w:drawing>
                    <wp:anchor distT="0" distB="0" distL="114300" distR="114300" simplePos="0" relativeHeight="251663360" behindDoc="0" locked="0" layoutInCell="1" allowOverlap="1" wp14:anchorId="74E720E7" wp14:editId="2D9E1790">
                      <wp:simplePos x="0" y="0"/>
                      <wp:positionH relativeFrom="column">
                        <wp:posOffset>2209055</wp:posOffset>
                      </wp:positionH>
                      <wp:positionV relativeFrom="paragraph">
                        <wp:posOffset>41827</wp:posOffset>
                      </wp:positionV>
                      <wp:extent cx="144569" cy="407684"/>
                      <wp:effectExtent l="0" t="0" r="27305" b="11430"/>
                      <wp:wrapNone/>
                      <wp:docPr id="536003297" name="Grupo 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4569" cy="407684"/>
                                <a:chOff x="0" y="0"/>
                                <a:chExt cx="144569" cy="407684"/>
                              </a:xfrm>
                            </wpg:grpSpPr>
                            <wps:wsp>
                              <wps:cNvPr id="1176668773" name="Rectángulo 1"/>
                              <wps:cNvSpPr/>
                              <wps:spPr>
                                <a:xfrm>
                                  <a:off x="0" y="135172"/>
                                  <a:ext cx="144569" cy="137340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3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3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558141421" name="Grupo 2"/>
                              <wpg:cNvGrpSpPr/>
                              <wpg:grpSpPr>
                                <a:xfrm>
                                  <a:off x="0" y="0"/>
                                  <a:ext cx="144569" cy="407684"/>
                                  <a:chOff x="0" y="0"/>
                                  <a:chExt cx="144569" cy="407684"/>
                                </a:xfrm>
                              </wpg:grpSpPr>
                              <wps:wsp>
                                <wps:cNvPr id="1038810126" name="Rectángulo 1"/>
                                <wps:cNvSpPr/>
                                <wps:spPr>
                                  <a:xfrm>
                                    <a:off x="0" y="0"/>
                                    <a:ext cx="144569" cy="137340"/>
                                  </a:xfrm>
                                  <a:prstGeom prst="rect">
                                    <a:avLst/>
                                  </a:prstGeom>
                                </wps:spPr>
                                <wps:style>
                                  <a:lnRef idx="2">
                                    <a:schemeClr val="accent3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accent3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681139093" name="Rectángulo 1"/>
                                <wps:cNvSpPr/>
                                <wps:spPr>
                                  <a:xfrm>
                                    <a:off x="0" y="270344"/>
                                    <a:ext cx="144569" cy="137340"/>
                                  </a:xfrm>
                                  <a:prstGeom prst="rect">
                                    <a:avLst/>
                                  </a:prstGeom>
                                </wps:spPr>
                                <wps:style>
                                  <a:lnRef idx="2">
                                    <a:schemeClr val="accent3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accent3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CD6F617" id="Grupo 3" o:spid="_x0000_s1026" style="position:absolute;margin-left:173.95pt;margin-top:3.3pt;width:11.4pt;height:32.1pt;z-index:251663360" coordsize="144569,4076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">
                      <v:rect id="Rectángulo 1" o:spid="_x0000_s1027" style="position:absolute;top:135172;width:144569;height:1373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" fillcolor="white [3201]" strokecolor="#9bbb59 [3206]" strokeweight="2pt"/>
                      <v:group id="Grupo 2" o:spid="_x0000_s1028" style="position:absolute;width:144569;height:407684" coordsize="144569,4076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">
                        <v:rect id="Rectángulo 1" o:spid="_x0000_s1029" style="position:absolute;width:144569;height:1373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" fillcolor="white [3201]" strokecolor="#9bbb59 [3206]" strokeweight="2pt"/>
                        <v:rect id="Rectángulo 1" o:spid="_x0000_s1030" style="position:absolute;top:270344;width:144569;height:1373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" fillcolor="white [3201]" strokecolor="#9bbb59 [3206]" strokeweight="2pt"/>
                      </v:group>
                    </v:group>
                  </w:pict>
                </mc:Fallback>
              </mc:AlternateContent>
            </w:r>
            <w:r w:rsidR="00B30647" w:rsidRPr="00D2410A">
              <w:rPr>
                <w:rFonts w:asciiTheme="minorHAnsi" w:hAnsiTheme="minorHAnsi" w:cstheme="minorHAnsi"/>
                <w:color w:val="000000" w:themeColor="text1"/>
              </w:rPr>
              <w:t>Práctica</w:t>
            </w:r>
            <w:r w:rsidR="00B30647" w:rsidRPr="00D2410A">
              <w:rPr>
                <w:rFonts w:asciiTheme="minorHAnsi" w:hAnsiTheme="minorHAnsi" w:cstheme="minorHAnsi"/>
                <w:color w:val="000000" w:themeColor="text1"/>
                <w:spacing w:val="-6"/>
              </w:rPr>
              <w:t xml:space="preserve"> </w:t>
            </w:r>
            <w:r w:rsidR="00B30647" w:rsidRPr="00D2410A">
              <w:rPr>
                <w:rFonts w:asciiTheme="minorHAnsi" w:hAnsiTheme="minorHAnsi" w:cstheme="minorHAnsi"/>
                <w:color w:val="000000" w:themeColor="text1"/>
                <w:spacing w:val="-2"/>
              </w:rPr>
              <w:t>Pedagógica</w:t>
            </w:r>
            <w:r w:rsidR="00BC0D35" w:rsidRPr="00D2410A">
              <w:rPr>
                <w:rFonts w:asciiTheme="minorHAnsi" w:hAnsiTheme="minorHAnsi" w:cstheme="minorHAnsi"/>
                <w:color w:val="000000" w:themeColor="text1"/>
                <w:spacing w:val="-2"/>
              </w:rPr>
              <w:t xml:space="preserve"> (</w:t>
            </w:r>
            <w:r w:rsidR="00303E0A">
              <w:rPr>
                <w:rFonts w:asciiTheme="minorHAnsi" w:hAnsiTheme="minorHAnsi" w:cstheme="minorHAnsi"/>
                <w:color w:val="000000" w:themeColor="text1"/>
                <w:spacing w:val="-2"/>
              </w:rPr>
              <w:t>Formación</w:t>
            </w:r>
            <w:r w:rsidR="00BC0D35" w:rsidRPr="00D2410A">
              <w:rPr>
                <w:rFonts w:asciiTheme="minorHAnsi" w:hAnsiTheme="minorHAnsi" w:cstheme="minorHAnsi"/>
                <w:color w:val="000000" w:themeColor="text1"/>
                <w:spacing w:val="-2"/>
              </w:rPr>
              <w:t>)</w:t>
            </w:r>
          </w:p>
          <w:p w14:paraId="4BC2246F" w14:textId="582CA3CB" w:rsidR="005B6FC5" w:rsidRPr="00D2410A" w:rsidRDefault="005B6FC5" w:rsidP="005B6FC5">
            <w:pPr>
              <w:pStyle w:val="Prrafodelista"/>
              <w:numPr>
                <w:ilvl w:val="0"/>
                <w:numId w:val="23"/>
              </w:numPr>
              <w:ind w:left="322"/>
              <w:rPr>
                <w:b/>
                <w:bCs/>
                <w:sz w:val="24"/>
                <w:szCs w:val="24"/>
                <w:lang w:val="es-ES"/>
              </w:rPr>
            </w:pPr>
            <w:r w:rsidRPr="00D2410A">
              <w:rPr>
                <w:rFonts w:asciiTheme="minorHAnsi" w:hAnsiTheme="minorHAnsi" w:cstheme="minorHAnsi"/>
                <w:color w:val="000000" w:themeColor="text1"/>
              </w:rPr>
              <w:t>Evaluación</w:t>
            </w:r>
            <w:r w:rsidRPr="00D2410A">
              <w:rPr>
                <w:rFonts w:asciiTheme="minorHAnsi" w:hAnsiTheme="minorHAnsi" w:cstheme="minorHAnsi"/>
                <w:color w:val="000000" w:themeColor="text1"/>
                <w:spacing w:val="-10"/>
              </w:rPr>
              <w:t xml:space="preserve"> </w:t>
            </w:r>
            <w:r w:rsidRPr="00D2410A">
              <w:rPr>
                <w:rFonts w:asciiTheme="minorHAnsi" w:hAnsiTheme="minorHAnsi" w:cstheme="minorHAnsi"/>
                <w:color w:val="000000" w:themeColor="text1"/>
                <w:spacing w:val="-2"/>
              </w:rPr>
              <w:t>Formativa (Evaluación)</w:t>
            </w:r>
            <w:r w:rsidR="00831836" w:rsidRPr="00D2410A">
              <w:rPr>
                <w:rFonts w:asciiTheme="minorHAnsi" w:hAnsiTheme="minorHAnsi" w:cstheme="minorHAnsi"/>
                <w:noProof/>
                <w:color w:val="000000" w:themeColor="text1"/>
              </w:rPr>
              <w:t xml:space="preserve"> </w:t>
            </w:r>
          </w:p>
          <w:p w14:paraId="205432AB" w14:textId="2A4B20DE" w:rsidR="005B6FC5" w:rsidRPr="005B6FC5" w:rsidRDefault="005B6FC5" w:rsidP="005B6FC5">
            <w:pPr>
              <w:pStyle w:val="Prrafodelista"/>
              <w:numPr>
                <w:ilvl w:val="0"/>
                <w:numId w:val="23"/>
              </w:numPr>
              <w:ind w:left="322"/>
              <w:rPr>
                <w:sz w:val="24"/>
                <w:szCs w:val="24"/>
                <w:lang w:val="es-ES"/>
              </w:rPr>
            </w:pPr>
            <w:r w:rsidRPr="00D2410A">
              <w:t xml:space="preserve">Comunidad (Extensión) </w:t>
            </w:r>
          </w:p>
        </w:tc>
      </w:tr>
      <w:tr w:rsidR="0059571D" w14:paraId="32117DB2" w14:textId="77777777" w:rsidTr="002B2E92">
        <w:tc>
          <w:tcPr>
            <w:tcW w:w="2689" w:type="dxa"/>
          </w:tcPr>
          <w:p w14:paraId="36DC64DD" w14:textId="67B3A63A" w:rsidR="0059571D" w:rsidRDefault="0059571D" w:rsidP="0059571D">
            <w:pPr>
              <w:rPr>
                <w:b/>
                <w:bCs/>
                <w:sz w:val="24"/>
                <w:szCs w:val="24"/>
                <w:lang w:val="es-ES"/>
              </w:rPr>
            </w:pPr>
            <w:r>
              <w:rPr>
                <w:b/>
                <w:bCs/>
                <w:sz w:val="24"/>
                <w:szCs w:val="24"/>
                <w:lang w:val="es-ES"/>
              </w:rPr>
              <w:t>Duración del proyecto</w:t>
            </w:r>
          </w:p>
        </w:tc>
        <w:tc>
          <w:tcPr>
            <w:tcW w:w="6139" w:type="dxa"/>
            <w:gridSpan w:val="2"/>
          </w:tcPr>
          <w:p w14:paraId="40164994" w14:textId="4EC91D95" w:rsidR="0059571D" w:rsidRPr="0059571D" w:rsidRDefault="0059571D" w:rsidP="0059571D">
            <w:pPr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</w:pPr>
            <w:r w:rsidRPr="000651F2">
              <w:rPr>
                <w:rFonts w:asciiTheme="minorHAnsi" w:hAnsiTheme="minorHAnsi" w:cstheme="minorHAnsi"/>
                <w:noProof/>
                <w:color w:val="A6A6A6" w:themeColor="background1" w:themeShade="A6"/>
                <w:sz w:val="20"/>
                <w:szCs w:val="20"/>
              </w:rPr>
              <w:t>(Meses)</w:t>
            </w:r>
          </w:p>
        </w:tc>
      </w:tr>
    </w:tbl>
    <w:p w14:paraId="38341B59" w14:textId="77777777" w:rsidR="00760E7B" w:rsidRDefault="00760E7B" w:rsidP="00F3468E">
      <w:pPr>
        <w:rPr>
          <w:b/>
          <w:bCs/>
          <w:sz w:val="24"/>
          <w:szCs w:val="24"/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59571D" w14:paraId="424EEB82" w14:textId="77777777" w:rsidTr="00587BD8">
        <w:tc>
          <w:tcPr>
            <w:tcW w:w="8828" w:type="dxa"/>
          </w:tcPr>
          <w:p w14:paraId="4636E07D" w14:textId="7C6E5C25" w:rsidR="0059571D" w:rsidRDefault="0059571D" w:rsidP="00587BD8">
            <w:pPr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 w:rsidRPr="00F3468E">
              <w:rPr>
                <w:b/>
                <w:bCs/>
                <w:sz w:val="24"/>
                <w:szCs w:val="24"/>
                <w:lang w:val="es-ES"/>
              </w:rPr>
              <w:t xml:space="preserve">Resumen </w:t>
            </w:r>
            <w:r>
              <w:rPr>
                <w:b/>
                <w:bCs/>
                <w:sz w:val="24"/>
                <w:szCs w:val="24"/>
                <w:lang w:val="es-ES"/>
              </w:rPr>
              <w:t>del proyecto</w:t>
            </w:r>
            <w:r w:rsidR="000651F2">
              <w:rPr>
                <w:b/>
                <w:bCs/>
                <w:sz w:val="24"/>
                <w:szCs w:val="24"/>
                <w:lang w:val="es-ES"/>
              </w:rPr>
              <w:t xml:space="preserve"> </w:t>
            </w:r>
            <w:r w:rsidR="001D0F6E" w:rsidRPr="001D0F6E">
              <w:rPr>
                <w:b/>
                <w:bCs/>
                <w:color w:val="A6A6A6" w:themeColor="background1" w:themeShade="A6"/>
                <w:sz w:val="24"/>
                <w:szCs w:val="24"/>
                <w:lang w:val="es-ES"/>
              </w:rPr>
              <w:t xml:space="preserve">- </w:t>
            </w:r>
            <w:r w:rsidR="000651F2" w:rsidRPr="000651F2">
              <w:rPr>
                <w:color w:val="A6A6A6" w:themeColor="background1" w:themeShade="A6"/>
                <w:sz w:val="24"/>
                <w:szCs w:val="24"/>
                <w:lang w:val="es-ES"/>
              </w:rPr>
              <w:t>B</w:t>
            </w:r>
            <w:r w:rsidRPr="000651F2">
              <w:rPr>
                <w:color w:val="A6A6A6" w:themeColor="background1" w:themeShade="A6"/>
                <w:sz w:val="20"/>
                <w:szCs w:val="20"/>
                <w:lang w:val="es-ES"/>
              </w:rPr>
              <w:t xml:space="preserve">reve descripción del problema, solución propuesta, metodología y resultados esperados </w:t>
            </w:r>
            <w:r>
              <w:rPr>
                <w:color w:val="A6A6A6" w:themeColor="background1" w:themeShade="A6"/>
                <w:sz w:val="20"/>
                <w:szCs w:val="20"/>
                <w:lang w:val="es-ES"/>
              </w:rPr>
              <w:t>(m</w:t>
            </w:r>
            <w:r w:rsidRPr="006B66BD">
              <w:rPr>
                <w:color w:val="A6A6A6" w:themeColor="background1" w:themeShade="A6"/>
                <w:sz w:val="20"/>
                <w:szCs w:val="20"/>
                <w:lang w:val="es-ES"/>
              </w:rPr>
              <w:t>áximo 1500 palabras</w:t>
            </w:r>
            <w:r>
              <w:rPr>
                <w:color w:val="A6A6A6" w:themeColor="background1" w:themeShade="A6"/>
                <w:sz w:val="20"/>
                <w:szCs w:val="20"/>
                <w:lang w:val="es-ES"/>
              </w:rPr>
              <w:t>)</w:t>
            </w:r>
          </w:p>
        </w:tc>
      </w:tr>
      <w:tr w:rsidR="0059571D" w14:paraId="6BE19656" w14:textId="77777777" w:rsidTr="00587BD8">
        <w:tc>
          <w:tcPr>
            <w:tcW w:w="8828" w:type="dxa"/>
          </w:tcPr>
          <w:p w14:paraId="0677C4C7" w14:textId="77777777" w:rsidR="0059571D" w:rsidRDefault="0059571D" w:rsidP="00587BD8">
            <w:pPr>
              <w:rPr>
                <w:b/>
                <w:bCs/>
                <w:sz w:val="24"/>
                <w:szCs w:val="24"/>
                <w:lang w:val="es-ES"/>
              </w:rPr>
            </w:pPr>
          </w:p>
          <w:p w14:paraId="68ADBABB" w14:textId="77777777" w:rsidR="005C66A4" w:rsidRDefault="005C66A4" w:rsidP="00587BD8">
            <w:pPr>
              <w:rPr>
                <w:b/>
                <w:bCs/>
                <w:sz w:val="24"/>
                <w:szCs w:val="24"/>
                <w:lang w:val="es-ES"/>
              </w:rPr>
            </w:pPr>
          </w:p>
        </w:tc>
      </w:tr>
    </w:tbl>
    <w:p w14:paraId="50531155" w14:textId="77777777" w:rsidR="0059571D" w:rsidRDefault="0059571D" w:rsidP="00F3468E">
      <w:pPr>
        <w:rPr>
          <w:b/>
          <w:bCs/>
          <w:sz w:val="24"/>
          <w:szCs w:val="24"/>
          <w:lang w:val="es-ES"/>
        </w:rPr>
      </w:pPr>
    </w:p>
    <w:tbl>
      <w:tblPr>
        <w:tblStyle w:val="Tablaconcuadrcula"/>
        <w:tblW w:w="0" w:type="auto"/>
        <w:tbl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</w:tblBorders>
        <w:tblLook w:val="04A0" w:firstRow="1" w:lastRow="0" w:firstColumn="1" w:lastColumn="0" w:noHBand="0" w:noVBand="1"/>
      </w:tblPr>
      <w:tblGrid>
        <w:gridCol w:w="8828"/>
      </w:tblGrid>
      <w:tr w:rsidR="005C66A4" w14:paraId="4E6BD4DC" w14:textId="77777777" w:rsidTr="002B2E92">
        <w:tc>
          <w:tcPr>
            <w:tcW w:w="8828" w:type="dxa"/>
          </w:tcPr>
          <w:p w14:paraId="36FE2204" w14:textId="2FECEADA" w:rsidR="005C66A4" w:rsidRDefault="005C66A4" w:rsidP="005C66A4">
            <w:pPr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 w:rsidRPr="00F3468E">
              <w:rPr>
                <w:b/>
                <w:bCs/>
                <w:sz w:val="24"/>
                <w:szCs w:val="24"/>
                <w:lang w:val="es-ES"/>
              </w:rPr>
              <w:t>Justificación</w:t>
            </w:r>
            <w:r w:rsidRPr="00F3468E">
              <w:rPr>
                <w:sz w:val="24"/>
                <w:szCs w:val="24"/>
                <w:lang w:val="es-ES"/>
              </w:rPr>
              <w:t xml:space="preserve"> </w:t>
            </w:r>
            <w:r w:rsidR="001D0F6E" w:rsidRPr="001D0F6E">
              <w:rPr>
                <w:color w:val="A6A6A6" w:themeColor="background1" w:themeShade="A6"/>
                <w:sz w:val="24"/>
                <w:szCs w:val="24"/>
                <w:lang w:val="es-ES"/>
              </w:rPr>
              <w:t xml:space="preserve">- </w:t>
            </w:r>
            <w:r w:rsidR="000651F2" w:rsidRPr="001D0F6E">
              <w:rPr>
                <w:color w:val="A6A6A6" w:themeColor="background1" w:themeShade="A6"/>
                <w:sz w:val="24"/>
                <w:szCs w:val="24"/>
                <w:lang w:val="es-ES"/>
              </w:rPr>
              <w:t>E</w:t>
            </w:r>
            <w:r w:rsidRPr="001D0F6E">
              <w:rPr>
                <w:color w:val="A6A6A6" w:themeColor="background1" w:themeShade="A6"/>
                <w:sz w:val="20"/>
                <w:szCs w:val="20"/>
                <w:lang w:val="es-ES"/>
              </w:rPr>
              <w:t xml:space="preserve">xplicación </w:t>
            </w:r>
            <w:r w:rsidRPr="000651F2">
              <w:rPr>
                <w:color w:val="A6A6A6" w:themeColor="background1" w:themeShade="A6"/>
                <w:sz w:val="20"/>
                <w:szCs w:val="20"/>
                <w:lang w:val="es-ES"/>
              </w:rPr>
              <w:t xml:space="preserve">del problema que se busca resolver, su relevancia científica, tecnológica o social </w:t>
            </w:r>
            <w:r>
              <w:rPr>
                <w:color w:val="A6A6A6" w:themeColor="background1" w:themeShade="A6"/>
                <w:sz w:val="20"/>
                <w:szCs w:val="20"/>
                <w:lang w:val="es-ES"/>
              </w:rPr>
              <w:t>(m</w:t>
            </w:r>
            <w:r w:rsidRPr="006B66BD">
              <w:rPr>
                <w:color w:val="A6A6A6" w:themeColor="background1" w:themeShade="A6"/>
                <w:sz w:val="20"/>
                <w:szCs w:val="20"/>
                <w:lang w:val="es-ES"/>
              </w:rPr>
              <w:t>áximo 1500 palabras</w:t>
            </w:r>
            <w:r>
              <w:rPr>
                <w:color w:val="A6A6A6" w:themeColor="background1" w:themeShade="A6"/>
                <w:sz w:val="20"/>
                <w:szCs w:val="20"/>
                <w:lang w:val="es-ES"/>
              </w:rPr>
              <w:t>)</w:t>
            </w:r>
            <w:r w:rsidRPr="006B66BD">
              <w:rPr>
                <w:sz w:val="20"/>
                <w:szCs w:val="20"/>
                <w:lang w:val="es-ES"/>
              </w:rPr>
              <w:t>.</w:t>
            </w:r>
          </w:p>
        </w:tc>
      </w:tr>
      <w:tr w:rsidR="005C66A4" w14:paraId="1C977A8C" w14:textId="77777777" w:rsidTr="002B2E92">
        <w:tc>
          <w:tcPr>
            <w:tcW w:w="8828" w:type="dxa"/>
          </w:tcPr>
          <w:p w14:paraId="19D1DADC" w14:textId="77777777" w:rsidR="005C66A4" w:rsidRDefault="005C66A4" w:rsidP="00587BD8">
            <w:pPr>
              <w:rPr>
                <w:b/>
                <w:bCs/>
                <w:sz w:val="24"/>
                <w:szCs w:val="24"/>
                <w:lang w:val="es-ES"/>
              </w:rPr>
            </w:pPr>
          </w:p>
          <w:p w14:paraId="22C5E2B8" w14:textId="77777777" w:rsidR="005C66A4" w:rsidRDefault="005C66A4" w:rsidP="00587BD8">
            <w:pPr>
              <w:rPr>
                <w:b/>
                <w:bCs/>
                <w:sz w:val="24"/>
                <w:szCs w:val="24"/>
                <w:lang w:val="es-ES"/>
              </w:rPr>
            </w:pPr>
          </w:p>
        </w:tc>
      </w:tr>
    </w:tbl>
    <w:p w14:paraId="682D901A" w14:textId="77777777" w:rsidR="005C66A4" w:rsidRDefault="005C66A4" w:rsidP="00F3468E">
      <w:pPr>
        <w:rPr>
          <w:b/>
          <w:bCs/>
          <w:sz w:val="24"/>
          <w:szCs w:val="24"/>
          <w:lang w:val="es-ES"/>
        </w:rPr>
      </w:pPr>
    </w:p>
    <w:tbl>
      <w:tblPr>
        <w:tblStyle w:val="Tablaconcuadrcula"/>
        <w:tblW w:w="0" w:type="auto"/>
        <w:tblBorders>
          <w:top w:val="single" w:sz="4" w:space="0" w:color="006600"/>
          <w:left w:val="single" w:sz="4" w:space="0" w:color="006600"/>
          <w:bottom w:val="single" w:sz="4" w:space="0" w:color="006600"/>
          <w:right w:val="single" w:sz="4" w:space="0" w:color="006600"/>
          <w:insideH w:val="single" w:sz="4" w:space="0" w:color="006600"/>
          <w:insideV w:val="single" w:sz="4" w:space="0" w:color="006600"/>
        </w:tblBorders>
        <w:tblLook w:val="04A0" w:firstRow="1" w:lastRow="0" w:firstColumn="1" w:lastColumn="0" w:noHBand="0" w:noVBand="1"/>
      </w:tblPr>
      <w:tblGrid>
        <w:gridCol w:w="8828"/>
      </w:tblGrid>
      <w:tr w:rsidR="005C66A4" w14:paraId="4FA3B913" w14:textId="77777777" w:rsidTr="002B2E92">
        <w:tc>
          <w:tcPr>
            <w:tcW w:w="8828" w:type="dxa"/>
          </w:tcPr>
          <w:p w14:paraId="3A790438" w14:textId="77777777" w:rsidR="005C66A4" w:rsidRDefault="005C66A4" w:rsidP="00587BD8">
            <w:pPr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 w:rsidRPr="00F3468E">
              <w:rPr>
                <w:b/>
                <w:bCs/>
                <w:sz w:val="24"/>
                <w:szCs w:val="24"/>
                <w:lang w:val="es-ES"/>
              </w:rPr>
              <w:t>Objetivo</w:t>
            </w:r>
            <w:r>
              <w:rPr>
                <w:b/>
                <w:bCs/>
                <w:sz w:val="24"/>
                <w:szCs w:val="24"/>
                <w:lang w:val="es-ES"/>
              </w:rPr>
              <w:t xml:space="preserve"> g</w:t>
            </w:r>
            <w:r w:rsidRPr="00760E7B">
              <w:rPr>
                <w:b/>
                <w:bCs/>
                <w:sz w:val="24"/>
                <w:szCs w:val="24"/>
                <w:lang w:val="es-ES"/>
              </w:rPr>
              <w:t>eneral</w:t>
            </w:r>
          </w:p>
        </w:tc>
      </w:tr>
      <w:tr w:rsidR="005C66A4" w14:paraId="354734B8" w14:textId="77777777" w:rsidTr="002B2E92">
        <w:tc>
          <w:tcPr>
            <w:tcW w:w="8828" w:type="dxa"/>
          </w:tcPr>
          <w:p w14:paraId="56FFFAD9" w14:textId="77777777" w:rsidR="005C66A4" w:rsidRPr="00F3468E" w:rsidRDefault="005C66A4" w:rsidP="00587BD8">
            <w:pPr>
              <w:rPr>
                <w:b/>
                <w:bCs/>
                <w:sz w:val="24"/>
                <w:szCs w:val="24"/>
                <w:lang w:val="es-ES"/>
              </w:rPr>
            </w:pPr>
          </w:p>
        </w:tc>
      </w:tr>
      <w:tr w:rsidR="005C66A4" w14:paraId="28D71605" w14:textId="77777777" w:rsidTr="002B2E92">
        <w:tc>
          <w:tcPr>
            <w:tcW w:w="8828" w:type="dxa"/>
          </w:tcPr>
          <w:p w14:paraId="07BE412D" w14:textId="0F0B1BC5" w:rsidR="005C66A4" w:rsidRDefault="005C66A4" w:rsidP="00587BD8">
            <w:pPr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 w:rsidRPr="00F3468E">
              <w:rPr>
                <w:b/>
                <w:bCs/>
                <w:sz w:val="24"/>
                <w:szCs w:val="24"/>
                <w:lang w:val="es-ES"/>
              </w:rPr>
              <w:t>Objetivos</w:t>
            </w:r>
            <w:r>
              <w:rPr>
                <w:b/>
                <w:bCs/>
                <w:sz w:val="24"/>
                <w:szCs w:val="24"/>
                <w:lang w:val="es-ES"/>
              </w:rPr>
              <w:t xml:space="preserve"> </w:t>
            </w:r>
            <w:r w:rsidRPr="00760E7B">
              <w:rPr>
                <w:b/>
                <w:bCs/>
                <w:sz w:val="24"/>
                <w:szCs w:val="24"/>
                <w:lang w:val="es-ES"/>
              </w:rPr>
              <w:t>específicos</w:t>
            </w:r>
            <w:r w:rsidR="001D0F6E">
              <w:rPr>
                <w:b/>
                <w:bCs/>
                <w:sz w:val="24"/>
                <w:szCs w:val="24"/>
                <w:lang w:val="es-ES"/>
              </w:rPr>
              <w:t xml:space="preserve"> </w:t>
            </w:r>
            <w:r w:rsidR="001D0F6E" w:rsidRPr="001D0F6E">
              <w:rPr>
                <w:b/>
                <w:bCs/>
                <w:color w:val="A6A6A6" w:themeColor="background1" w:themeShade="A6"/>
                <w:sz w:val="24"/>
                <w:szCs w:val="24"/>
                <w:lang w:val="es-ES"/>
              </w:rPr>
              <w:t>-</w:t>
            </w:r>
            <w:r w:rsidRPr="001D0F6E">
              <w:rPr>
                <w:color w:val="A6A6A6" w:themeColor="background1" w:themeShade="A6"/>
                <w:sz w:val="24"/>
                <w:szCs w:val="24"/>
                <w:lang w:val="es-ES"/>
              </w:rPr>
              <w:t xml:space="preserve"> </w:t>
            </w:r>
            <w:r w:rsidR="001D0F6E" w:rsidRPr="001D0F6E">
              <w:rPr>
                <w:color w:val="A6A6A6" w:themeColor="background1" w:themeShade="A6"/>
                <w:sz w:val="24"/>
                <w:szCs w:val="24"/>
                <w:lang w:val="es-ES"/>
              </w:rPr>
              <w:t>M</w:t>
            </w:r>
            <w:r w:rsidRPr="001D0F6E">
              <w:rPr>
                <w:color w:val="A6A6A6" w:themeColor="background1" w:themeShade="A6"/>
                <w:sz w:val="20"/>
                <w:szCs w:val="20"/>
                <w:lang w:val="es-ES"/>
              </w:rPr>
              <w:t xml:space="preserve">etas concretas que contribuyen al objetivo general. </w:t>
            </w:r>
          </w:p>
        </w:tc>
      </w:tr>
      <w:tr w:rsidR="005C66A4" w14:paraId="070F1163" w14:textId="77777777" w:rsidTr="002B2E92">
        <w:tc>
          <w:tcPr>
            <w:tcW w:w="8828" w:type="dxa"/>
          </w:tcPr>
          <w:p w14:paraId="7E7C712F" w14:textId="7B25FF4A" w:rsidR="005C66A4" w:rsidRPr="00991288" w:rsidRDefault="005C66A4" w:rsidP="00991288">
            <w:pPr>
              <w:pStyle w:val="Prrafodelista"/>
              <w:numPr>
                <w:ilvl w:val="0"/>
                <w:numId w:val="22"/>
              </w:numPr>
              <w:rPr>
                <w:b/>
                <w:bCs/>
                <w:sz w:val="24"/>
                <w:szCs w:val="24"/>
                <w:lang w:val="es-ES"/>
              </w:rPr>
            </w:pPr>
          </w:p>
        </w:tc>
      </w:tr>
    </w:tbl>
    <w:p w14:paraId="4038BE57" w14:textId="77777777" w:rsidR="005C66A4" w:rsidRDefault="005C66A4" w:rsidP="00F3468E">
      <w:pPr>
        <w:rPr>
          <w:b/>
          <w:bCs/>
          <w:sz w:val="24"/>
          <w:szCs w:val="24"/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5C66A4" w14:paraId="6D069289" w14:textId="77777777" w:rsidTr="00587BD8">
        <w:tc>
          <w:tcPr>
            <w:tcW w:w="8828" w:type="dxa"/>
          </w:tcPr>
          <w:p w14:paraId="423E59C4" w14:textId="5D7015F9" w:rsidR="005C66A4" w:rsidRDefault="005C66A4" w:rsidP="00587BD8">
            <w:pPr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 w:rsidRPr="00F3468E">
              <w:rPr>
                <w:b/>
                <w:bCs/>
                <w:sz w:val="24"/>
                <w:szCs w:val="24"/>
                <w:lang w:val="es-ES"/>
              </w:rPr>
              <w:t xml:space="preserve">Marco </w:t>
            </w:r>
            <w:r w:rsidRPr="000E366A">
              <w:rPr>
                <w:b/>
                <w:bCs/>
                <w:sz w:val="24"/>
                <w:szCs w:val="24"/>
                <w:lang w:val="es-ES"/>
              </w:rPr>
              <w:t>conceptual</w:t>
            </w:r>
            <w:r w:rsidRPr="00F3468E">
              <w:rPr>
                <w:b/>
                <w:bCs/>
                <w:sz w:val="24"/>
                <w:szCs w:val="24"/>
                <w:lang w:val="es-ES"/>
              </w:rPr>
              <w:t xml:space="preserve"> y antecedentes</w:t>
            </w:r>
            <w:r w:rsidR="008669CD">
              <w:rPr>
                <w:b/>
                <w:bCs/>
                <w:sz w:val="24"/>
                <w:szCs w:val="24"/>
                <w:lang w:val="es-ES"/>
              </w:rPr>
              <w:t xml:space="preserve"> </w:t>
            </w:r>
            <w:r w:rsidR="008669CD" w:rsidRPr="008669CD">
              <w:rPr>
                <w:color w:val="A6A6A6" w:themeColor="background1" w:themeShade="A6"/>
                <w:sz w:val="24"/>
                <w:szCs w:val="24"/>
                <w:lang w:val="es-ES"/>
              </w:rPr>
              <w:t>- E</w:t>
            </w:r>
            <w:r w:rsidRPr="008669CD">
              <w:rPr>
                <w:color w:val="A6A6A6" w:themeColor="background1" w:themeShade="A6"/>
                <w:sz w:val="20"/>
                <w:szCs w:val="20"/>
                <w:lang w:val="es-ES"/>
              </w:rPr>
              <w:t xml:space="preserve">stado del arte, investigaciones previas si las hay y cómo </w:t>
            </w:r>
            <w:r w:rsidR="005412DC" w:rsidRPr="008669CD">
              <w:rPr>
                <w:color w:val="A6A6A6" w:themeColor="background1" w:themeShade="A6"/>
                <w:sz w:val="20"/>
                <w:szCs w:val="20"/>
                <w:lang w:val="es-ES"/>
              </w:rPr>
              <w:t>su</w:t>
            </w:r>
            <w:r w:rsidRPr="008669CD">
              <w:rPr>
                <w:color w:val="A6A6A6" w:themeColor="background1" w:themeShade="A6"/>
                <w:sz w:val="20"/>
                <w:szCs w:val="20"/>
                <w:lang w:val="es-ES"/>
              </w:rPr>
              <w:t xml:space="preserve"> proyecto se diferencia o complementa.</w:t>
            </w:r>
          </w:p>
        </w:tc>
      </w:tr>
      <w:tr w:rsidR="005C66A4" w14:paraId="508E0419" w14:textId="77777777" w:rsidTr="00587BD8">
        <w:tc>
          <w:tcPr>
            <w:tcW w:w="8828" w:type="dxa"/>
          </w:tcPr>
          <w:p w14:paraId="303085E9" w14:textId="77777777" w:rsidR="005C66A4" w:rsidRDefault="005C66A4" w:rsidP="00587BD8">
            <w:pPr>
              <w:rPr>
                <w:b/>
                <w:bCs/>
                <w:sz w:val="24"/>
                <w:szCs w:val="24"/>
                <w:lang w:val="es-ES"/>
              </w:rPr>
            </w:pPr>
          </w:p>
        </w:tc>
      </w:tr>
    </w:tbl>
    <w:p w14:paraId="559CFF2B" w14:textId="77777777" w:rsidR="005C66A4" w:rsidRDefault="005C66A4" w:rsidP="00F3468E">
      <w:pPr>
        <w:rPr>
          <w:b/>
          <w:bCs/>
          <w:sz w:val="24"/>
          <w:szCs w:val="24"/>
          <w:lang w:val="es-ES"/>
        </w:rPr>
      </w:pPr>
    </w:p>
    <w:tbl>
      <w:tblPr>
        <w:tblStyle w:val="Tablaconcuadrcula"/>
        <w:tblW w:w="0" w:type="auto"/>
        <w:tbl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</w:tblBorders>
        <w:tblLook w:val="04A0" w:firstRow="1" w:lastRow="0" w:firstColumn="1" w:lastColumn="0" w:noHBand="0" w:noVBand="1"/>
      </w:tblPr>
      <w:tblGrid>
        <w:gridCol w:w="8828"/>
      </w:tblGrid>
      <w:tr w:rsidR="005C66A4" w14:paraId="37715F97" w14:textId="77777777" w:rsidTr="002B2E92">
        <w:tc>
          <w:tcPr>
            <w:tcW w:w="8828" w:type="dxa"/>
          </w:tcPr>
          <w:p w14:paraId="22AF3AD9" w14:textId="2F4292CD" w:rsidR="005C66A4" w:rsidRDefault="005C66A4" w:rsidP="00587BD8">
            <w:pPr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 w:rsidRPr="00F3468E">
              <w:rPr>
                <w:b/>
                <w:bCs/>
                <w:sz w:val="24"/>
                <w:szCs w:val="24"/>
                <w:lang w:val="es-ES"/>
              </w:rPr>
              <w:t>Metodología</w:t>
            </w:r>
            <w:r w:rsidR="004664BB">
              <w:rPr>
                <w:b/>
                <w:bCs/>
                <w:sz w:val="24"/>
                <w:szCs w:val="24"/>
                <w:lang w:val="es-ES"/>
              </w:rPr>
              <w:t xml:space="preserve"> </w:t>
            </w:r>
            <w:r w:rsidR="004664BB">
              <w:rPr>
                <w:color w:val="A6A6A6" w:themeColor="background1" w:themeShade="A6"/>
                <w:sz w:val="20"/>
                <w:szCs w:val="20"/>
                <w:lang w:val="es-ES"/>
              </w:rPr>
              <w:t>- D</w:t>
            </w:r>
            <w:r w:rsidRPr="004664BB">
              <w:rPr>
                <w:color w:val="A6A6A6" w:themeColor="background1" w:themeShade="A6"/>
                <w:sz w:val="20"/>
                <w:szCs w:val="20"/>
                <w:lang w:val="es-ES"/>
              </w:rPr>
              <w:t xml:space="preserve">escripción breve, diseño técnico o científico, enfoque, técnicas, fases del proyecto… </w:t>
            </w:r>
            <w:r>
              <w:rPr>
                <w:color w:val="A6A6A6" w:themeColor="background1" w:themeShade="A6"/>
                <w:sz w:val="20"/>
                <w:szCs w:val="20"/>
                <w:lang w:val="es-ES"/>
              </w:rPr>
              <w:t>(m</w:t>
            </w:r>
            <w:r w:rsidRPr="006B66BD">
              <w:rPr>
                <w:color w:val="A6A6A6" w:themeColor="background1" w:themeShade="A6"/>
                <w:sz w:val="20"/>
                <w:szCs w:val="20"/>
                <w:lang w:val="es-ES"/>
              </w:rPr>
              <w:t>áximo 1</w:t>
            </w:r>
            <w:r>
              <w:rPr>
                <w:color w:val="A6A6A6" w:themeColor="background1" w:themeShade="A6"/>
                <w:sz w:val="20"/>
                <w:szCs w:val="20"/>
                <w:lang w:val="es-ES"/>
              </w:rPr>
              <w:t>0</w:t>
            </w:r>
            <w:r w:rsidRPr="006B66BD">
              <w:rPr>
                <w:color w:val="A6A6A6" w:themeColor="background1" w:themeShade="A6"/>
                <w:sz w:val="20"/>
                <w:szCs w:val="20"/>
                <w:lang w:val="es-ES"/>
              </w:rPr>
              <w:t>00 palabras</w:t>
            </w:r>
            <w:r>
              <w:rPr>
                <w:color w:val="A6A6A6" w:themeColor="background1" w:themeShade="A6"/>
                <w:sz w:val="20"/>
                <w:szCs w:val="20"/>
                <w:lang w:val="es-ES"/>
              </w:rPr>
              <w:t>)</w:t>
            </w:r>
            <w:r w:rsidRPr="006B66BD">
              <w:rPr>
                <w:sz w:val="20"/>
                <w:szCs w:val="20"/>
                <w:lang w:val="es-ES"/>
              </w:rPr>
              <w:t>.</w:t>
            </w:r>
          </w:p>
        </w:tc>
      </w:tr>
      <w:tr w:rsidR="005C66A4" w14:paraId="53B2B0D9" w14:textId="77777777" w:rsidTr="002B2E92">
        <w:tc>
          <w:tcPr>
            <w:tcW w:w="8828" w:type="dxa"/>
          </w:tcPr>
          <w:p w14:paraId="136CE5A5" w14:textId="77777777" w:rsidR="005C66A4" w:rsidRPr="00F3468E" w:rsidRDefault="005C66A4" w:rsidP="00587BD8">
            <w:pPr>
              <w:jc w:val="center"/>
              <w:rPr>
                <w:b/>
                <w:bCs/>
                <w:sz w:val="24"/>
                <w:szCs w:val="24"/>
                <w:lang w:val="es-ES"/>
              </w:rPr>
            </w:pPr>
          </w:p>
        </w:tc>
      </w:tr>
    </w:tbl>
    <w:p w14:paraId="2DA1C692" w14:textId="77777777" w:rsidR="005412DC" w:rsidRDefault="005412DC" w:rsidP="00F3468E">
      <w:pPr>
        <w:rPr>
          <w:b/>
          <w:bCs/>
          <w:sz w:val="24"/>
          <w:szCs w:val="24"/>
          <w:lang w:val="es-ES"/>
        </w:rPr>
      </w:pPr>
    </w:p>
    <w:tbl>
      <w:tblPr>
        <w:tblStyle w:val="Tablaconcuadrcula"/>
        <w:tblW w:w="0" w:type="auto"/>
        <w:tblBorders>
          <w:top w:val="single" w:sz="4" w:space="0" w:color="006600"/>
          <w:left w:val="single" w:sz="4" w:space="0" w:color="006600"/>
          <w:bottom w:val="single" w:sz="4" w:space="0" w:color="006600"/>
          <w:right w:val="single" w:sz="4" w:space="0" w:color="006600"/>
          <w:insideH w:val="single" w:sz="4" w:space="0" w:color="006600"/>
          <w:insideV w:val="single" w:sz="4" w:space="0" w:color="006600"/>
        </w:tblBorders>
        <w:tblLook w:val="04A0" w:firstRow="1" w:lastRow="0" w:firstColumn="1" w:lastColumn="0" w:noHBand="0" w:noVBand="1"/>
      </w:tblPr>
      <w:tblGrid>
        <w:gridCol w:w="8828"/>
      </w:tblGrid>
      <w:tr w:rsidR="005C66A4" w14:paraId="6FA81404" w14:textId="77777777" w:rsidTr="002B2E92">
        <w:tc>
          <w:tcPr>
            <w:tcW w:w="8828" w:type="dxa"/>
          </w:tcPr>
          <w:p w14:paraId="1CCFEC47" w14:textId="77777777" w:rsidR="005C66A4" w:rsidRDefault="005C66A4" w:rsidP="00587BD8">
            <w:pPr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>
              <w:rPr>
                <w:b/>
                <w:bCs/>
                <w:sz w:val="24"/>
                <w:szCs w:val="24"/>
                <w:lang w:val="es-ES"/>
              </w:rPr>
              <w:t>Posibles r</w:t>
            </w:r>
            <w:r w:rsidRPr="00F3468E">
              <w:rPr>
                <w:b/>
                <w:bCs/>
                <w:sz w:val="24"/>
                <w:szCs w:val="24"/>
                <w:lang w:val="es-ES"/>
              </w:rPr>
              <w:t>esultados</w:t>
            </w:r>
            <w:r>
              <w:rPr>
                <w:b/>
                <w:bCs/>
                <w:sz w:val="24"/>
                <w:szCs w:val="24"/>
                <w:lang w:val="es-ES"/>
              </w:rPr>
              <w:t xml:space="preserve"> de investigación </w:t>
            </w:r>
            <w:r>
              <w:rPr>
                <w:color w:val="A6A6A6" w:themeColor="background1" w:themeShade="A6"/>
                <w:sz w:val="20"/>
                <w:szCs w:val="20"/>
                <w:lang w:val="es-ES"/>
              </w:rPr>
              <w:t>(m</w:t>
            </w:r>
            <w:r w:rsidRPr="006B66BD">
              <w:rPr>
                <w:color w:val="A6A6A6" w:themeColor="background1" w:themeShade="A6"/>
                <w:sz w:val="20"/>
                <w:szCs w:val="20"/>
                <w:lang w:val="es-ES"/>
              </w:rPr>
              <w:t xml:space="preserve">áximo </w:t>
            </w:r>
            <w:r>
              <w:rPr>
                <w:color w:val="A6A6A6" w:themeColor="background1" w:themeShade="A6"/>
                <w:sz w:val="20"/>
                <w:szCs w:val="20"/>
                <w:lang w:val="es-ES"/>
              </w:rPr>
              <w:t>500</w:t>
            </w:r>
            <w:r w:rsidRPr="006B66BD">
              <w:rPr>
                <w:color w:val="A6A6A6" w:themeColor="background1" w:themeShade="A6"/>
                <w:sz w:val="20"/>
                <w:szCs w:val="20"/>
                <w:lang w:val="es-ES"/>
              </w:rPr>
              <w:t xml:space="preserve"> palabras</w:t>
            </w:r>
            <w:r>
              <w:rPr>
                <w:color w:val="A6A6A6" w:themeColor="background1" w:themeShade="A6"/>
                <w:sz w:val="20"/>
                <w:szCs w:val="20"/>
                <w:lang w:val="es-ES"/>
              </w:rPr>
              <w:t>)</w:t>
            </w:r>
            <w:r w:rsidRPr="006B66BD">
              <w:rPr>
                <w:sz w:val="20"/>
                <w:szCs w:val="20"/>
                <w:lang w:val="es-ES"/>
              </w:rPr>
              <w:t>.</w:t>
            </w:r>
          </w:p>
        </w:tc>
      </w:tr>
      <w:tr w:rsidR="005C66A4" w14:paraId="1F40C1F5" w14:textId="77777777" w:rsidTr="002B2E92">
        <w:tc>
          <w:tcPr>
            <w:tcW w:w="8828" w:type="dxa"/>
          </w:tcPr>
          <w:p w14:paraId="1E14CE73" w14:textId="77777777" w:rsidR="005C66A4" w:rsidRPr="00F3468E" w:rsidRDefault="005C66A4" w:rsidP="00587BD8">
            <w:pPr>
              <w:jc w:val="center"/>
              <w:rPr>
                <w:b/>
                <w:bCs/>
                <w:sz w:val="24"/>
                <w:szCs w:val="24"/>
                <w:lang w:val="es-ES"/>
              </w:rPr>
            </w:pPr>
          </w:p>
        </w:tc>
      </w:tr>
    </w:tbl>
    <w:p w14:paraId="1AC51413" w14:textId="77777777" w:rsidR="005C66A4" w:rsidRDefault="005C66A4" w:rsidP="00F3468E">
      <w:pPr>
        <w:rPr>
          <w:b/>
          <w:bCs/>
          <w:sz w:val="24"/>
          <w:szCs w:val="24"/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5C66A4" w:rsidRPr="002739F1" w14:paraId="0BA3EC2C" w14:textId="77777777" w:rsidTr="00587BD8">
        <w:tc>
          <w:tcPr>
            <w:tcW w:w="8828" w:type="dxa"/>
          </w:tcPr>
          <w:p w14:paraId="21DF393F" w14:textId="091E1A13" w:rsidR="005C66A4" w:rsidRPr="002739F1" w:rsidRDefault="005C66A4" w:rsidP="00587BD8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es-ES"/>
              </w:rPr>
              <w:lastRenderedPageBreak/>
              <w:t>Productos de investigación esperados</w:t>
            </w:r>
            <w:r w:rsidR="00B476D5">
              <w:rPr>
                <w:b/>
                <w:bCs/>
                <w:sz w:val="24"/>
                <w:szCs w:val="24"/>
                <w:lang w:val="es-ES"/>
              </w:rPr>
              <w:t xml:space="preserve"> </w:t>
            </w:r>
            <w:r w:rsidR="00B476D5">
              <w:rPr>
                <w:color w:val="A6A6A6" w:themeColor="background1" w:themeShade="A6"/>
                <w:sz w:val="20"/>
                <w:szCs w:val="20"/>
                <w:lang w:val="es-ES"/>
              </w:rPr>
              <w:t>- P</w:t>
            </w:r>
            <w:r w:rsidRPr="00B476D5">
              <w:rPr>
                <w:color w:val="A6A6A6" w:themeColor="background1" w:themeShade="A6"/>
                <w:sz w:val="20"/>
                <w:szCs w:val="20"/>
                <w:lang w:val="es-ES"/>
              </w:rPr>
              <w:t>roductos, servicios, publicaciones, obras de arte, patentes, impactos sociales o económicos</w:t>
            </w:r>
            <w:r w:rsidR="001B61D1">
              <w:rPr>
                <w:color w:val="A6A6A6" w:themeColor="background1" w:themeShade="A6"/>
                <w:sz w:val="20"/>
                <w:szCs w:val="20"/>
                <w:lang w:val="es-ES"/>
              </w:rPr>
              <w:t>…</w:t>
            </w:r>
            <w:r w:rsidRPr="00B476D5">
              <w:rPr>
                <w:color w:val="A6A6A6" w:themeColor="background1" w:themeShade="A6"/>
                <w:sz w:val="20"/>
                <w:szCs w:val="20"/>
                <w:lang w:val="es-ES"/>
              </w:rPr>
              <w:t xml:space="preserve"> </w:t>
            </w:r>
            <w:r>
              <w:rPr>
                <w:color w:val="A6A6A6" w:themeColor="background1" w:themeShade="A6"/>
                <w:sz w:val="20"/>
                <w:szCs w:val="20"/>
                <w:lang w:val="es-ES"/>
              </w:rPr>
              <w:t>(m</w:t>
            </w:r>
            <w:r w:rsidRPr="006B66BD">
              <w:rPr>
                <w:color w:val="A6A6A6" w:themeColor="background1" w:themeShade="A6"/>
                <w:sz w:val="20"/>
                <w:szCs w:val="20"/>
                <w:lang w:val="es-ES"/>
              </w:rPr>
              <w:t xml:space="preserve">áximo </w:t>
            </w:r>
            <w:r>
              <w:rPr>
                <w:color w:val="A6A6A6" w:themeColor="background1" w:themeShade="A6"/>
                <w:sz w:val="20"/>
                <w:szCs w:val="20"/>
                <w:lang w:val="es-ES"/>
              </w:rPr>
              <w:t>300</w:t>
            </w:r>
            <w:r w:rsidRPr="006B66BD">
              <w:rPr>
                <w:color w:val="A6A6A6" w:themeColor="background1" w:themeShade="A6"/>
                <w:sz w:val="20"/>
                <w:szCs w:val="20"/>
                <w:lang w:val="es-ES"/>
              </w:rPr>
              <w:t xml:space="preserve"> palabras</w:t>
            </w:r>
            <w:r>
              <w:rPr>
                <w:color w:val="A6A6A6" w:themeColor="background1" w:themeShade="A6"/>
                <w:sz w:val="20"/>
                <w:szCs w:val="20"/>
                <w:lang w:val="es-ES"/>
              </w:rPr>
              <w:t>)</w:t>
            </w:r>
            <w:r w:rsidRPr="006B66BD">
              <w:rPr>
                <w:sz w:val="20"/>
                <w:szCs w:val="20"/>
                <w:lang w:val="es-ES"/>
              </w:rPr>
              <w:t>.</w:t>
            </w:r>
          </w:p>
        </w:tc>
      </w:tr>
      <w:tr w:rsidR="005C66A4" w:rsidRPr="002739F1" w14:paraId="0D60B274" w14:textId="77777777" w:rsidTr="00587BD8">
        <w:tc>
          <w:tcPr>
            <w:tcW w:w="8828" w:type="dxa"/>
          </w:tcPr>
          <w:p w14:paraId="2AA815FF" w14:textId="62E17A60" w:rsidR="005C66A4" w:rsidRPr="002739F1" w:rsidRDefault="005C66A4" w:rsidP="00587BD8">
            <w:pPr>
              <w:rPr>
                <w:b/>
                <w:bCs/>
                <w:sz w:val="24"/>
                <w:szCs w:val="24"/>
              </w:rPr>
            </w:pPr>
            <w:r w:rsidRPr="000035BB">
              <w:rPr>
                <w:rFonts w:cstheme="minorHAnsi"/>
                <w:b/>
                <w:bCs/>
                <w:spacing w:val="-2"/>
                <w:lang w:val="es-ES"/>
              </w:rPr>
              <w:t>Productos de nuevo conocimiento científico o tecnológico esperados</w:t>
            </w:r>
            <w:r w:rsidR="001B61D1">
              <w:rPr>
                <w:rFonts w:cstheme="minorHAnsi"/>
                <w:b/>
                <w:bCs/>
                <w:spacing w:val="-2"/>
                <w:lang w:val="es-ES"/>
              </w:rPr>
              <w:t xml:space="preserve"> </w:t>
            </w:r>
            <w:r w:rsidR="001B61D1">
              <w:rPr>
                <w:rFonts w:cstheme="minorHAnsi"/>
                <w:color w:val="A6A6A6" w:themeColor="background1" w:themeShade="A6"/>
                <w:spacing w:val="-2"/>
              </w:rPr>
              <w:t>- P</w:t>
            </w:r>
            <w:r w:rsidRPr="001B61D1">
              <w:rPr>
                <w:rFonts w:asciiTheme="minorHAnsi" w:hAnsiTheme="minorHAnsi" w:cstheme="minorHAnsi"/>
                <w:iCs/>
                <w:color w:val="A6A6A6" w:themeColor="background1" w:themeShade="A6"/>
                <w:sz w:val="20"/>
                <w:szCs w:val="20"/>
              </w:rPr>
              <w:t>or ejemplo, mencione las revistas o editoriales donde publicaría sus resultados de investigación.</w:t>
            </w:r>
          </w:p>
        </w:tc>
      </w:tr>
      <w:tr w:rsidR="005C66A4" w:rsidRPr="002739F1" w14:paraId="1F60583E" w14:textId="77777777" w:rsidTr="00587BD8">
        <w:tc>
          <w:tcPr>
            <w:tcW w:w="8828" w:type="dxa"/>
          </w:tcPr>
          <w:p w14:paraId="51AAC54F" w14:textId="77777777" w:rsidR="005C66A4" w:rsidRPr="002739F1" w:rsidRDefault="005C66A4" w:rsidP="00587B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5C66A4" w:rsidRPr="002739F1" w14:paraId="26183919" w14:textId="77777777" w:rsidTr="00587BD8">
        <w:tc>
          <w:tcPr>
            <w:tcW w:w="8828" w:type="dxa"/>
          </w:tcPr>
          <w:p w14:paraId="4E26159E" w14:textId="40788986" w:rsidR="005C66A4" w:rsidRPr="002739F1" w:rsidRDefault="005C66A4" w:rsidP="00587BD8">
            <w:pPr>
              <w:rPr>
                <w:b/>
                <w:bCs/>
                <w:sz w:val="24"/>
                <w:szCs w:val="24"/>
              </w:rPr>
            </w:pPr>
            <w:r w:rsidRPr="000035BB">
              <w:rPr>
                <w:rFonts w:cstheme="minorHAnsi"/>
                <w:b/>
                <w:bCs/>
                <w:spacing w:val="-2"/>
                <w:lang w:val="es-ES"/>
              </w:rPr>
              <w:t xml:space="preserve">Productos de </w:t>
            </w:r>
            <w:r>
              <w:rPr>
                <w:rFonts w:cstheme="minorHAnsi"/>
                <w:b/>
                <w:bCs/>
                <w:spacing w:val="-2"/>
                <w:lang w:val="es-ES"/>
              </w:rPr>
              <w:t>formación</w:t>
            </w:r>
          </w:p>
        </w:tc>
      </w:tr>
      <w:tr w:rsidR="005C66A4" w:rsidRPr="002739F1" w14:paraId="36E73F2B" w14:textId="77777777" w:rsidTr="00587BD8">
        <w:tc>
          <w:tcPr>
            <w:tcW w:w="8828" w:type="dxa"/>
          </w:tcPr>
          <w:p w14:paraId="0A5340BD" w14:textId="77777777" w:rsidR="005C66A4" w:rsidRPr="002739F1" w:rsidRDefault="005C66A4" w:rsidP="00587BD8">
            <w:pPr>
              <w:rPr>
                <w:b/>
                <w:bCs/>
                <w:sz w:val="24"/>
                <w:szCs w:val="24"/>
              </w:rPr>
            </w:pPr>
          </w:p>
        </w:tc>
      </w:tr>
      <w:tr w:rsidR="005C66A4" w:rsidRPr="002739F1" w14:paraId="23BAFD86" w14:textId="77777777" w:rsidTr="00587BD8">
        <w:tc>
          <w:tcPr>
            <w:tcW w:w="8828" w:type="dxa"/>
          </w:tcPr>
          <w:p w14:paraId="606F2A6A" w14:textId="3715BBBB" w:rsidR="005C66A4" w:rsidRPr="002739F1" w:rsidRDefault="005C66A4" w:rsidP="00587BD8">
            <w:pPr>
              <w:rPr>
                <w:b/>
                <w:bCs/>
                <w:sz w:val="24"/>
                <w:szCs w:val="24"/>
              </w:rPr>
            </w:pPr>
            <w:r w:rsidRPr="000035BB">
              <w:rPr>
                <w:rFonts w:cstheme="minorHAnsi"/>
                <w:b/>
              </w:rPr>
              <w:t>Estrategia de divulgación de resultados y de apropiación de los conocimientos generados</w:t>
            </w:r>
          </w:p>
        </w:tc>
      </w:tr>
      <w:tr w:rsidR="005C66A4" w:rsidRPr="002739F1" w14:paraId="35CE68F5" w14:textId="77777777" w:rsidTr="00587BD8">
        <w:tc>
          <w:tcPr>
            <w:tcW w:w="8828" w:type="dxa"/>
          </w:tcPr>
          <w:p w14:paraId="579CCF6D" w14:textId="77777777" w:rsidR="005C66A4" w:rsidRPr="002739F1" w:rsidRDefault="005C66A4" w:rsidP="00587B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</w:tbl>
    <w:p w14:paraId="2DB81092" w14:textId="77777777" w:rsidR="005C66A4" w:rsidRDefault="005C66A4" w:rsidP="00F3468E">
      <w:pPr>
        <w:rPr>
          <w:b/>
          <w:bCs/>
          <w:sz w:val="24"/>
          <w:szCs w:val="24"/>
        </w:rPr>
      </w:pPr>
    </w:p>
    <w:tbl>
      <w:tblPr>
        <w:tblStyle w:val="Tablaconcuadrcula"/>
        <w:tblW w:w="0" w:type="auto"/>
        <w:tbl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</w:tblBorders>
        <w:tblLook w:val="04A0" w:firstRow="1" w:lastRow="0" w:firstColumn="1" w:lastColumn="0" w:noHBand="0" w:noVBand="1"/>
      </w:tblPr>
      <w:tblGrid>
        <w:gridCol w:w="421"/>
        <w:gridCol w:w="3993"/>
        <w:gridCol w:w="2207"/>
        <w:gridCol w:w="2207"/>
      </w:tblGrid>
      <w:tr w:rsidR="00EE6B31" w:rsidRPr="003D2C03" w14:paraId="204C2633" w14:textId="77777777" w:rsidTr="002B2E92">
        <w:tc>
          <w:tcPr>
            <w:tcW w:w="8828" w:type="dxa"/>
            <w:gridSpan w:val="4"/>
          </w:tcPr>
          <w:p w14:paraId="0F112885" w14:textId="77777777" w:rsidR="00EE6B31" w:rsidRPr="003D2C03" w:rsidRDefault="00EE6B31" w:rsidP="00587BD8">
            <w:pPr>
              <w:jc w:val="center"/>
              <w:rPr>
                <w:b/>
                <w:bCs/>
                <w:color w:val="EE0000"/>
                <w:sz w:val="24"/>
                <w:szCs w:val="24"/>
                <w:lang w:val="es-ES"/>
              </w:rPr>
            </w:pPr>
            <w:r w:rsidRPr="00B25E53">
              <w:rPr>
                <w:b/>
                <w:bCs/>
                <w:sz w:val="24"/>
                <w:szCs w:val="24"/>
                <w:lang w:val="es-ES"/>
              </w:rPr>
              <w:t>C</w:t>
            </w:r>
            <w:r>
              <w:rPr>
                <w:b/>
                <w:bCs/>
                <w:sz w:val="24"/>
                <w:szCs w:val="24"/>
                <w:lang w:val="es-ES"/>
              </w:rPr>
              <w:t>ronograma</w:t>
            </w:r>
          </w:p>
        </w:tc>
      </w:tr>
      <w:tr w:rsidR="00EE6B31" w:rsidRPr="00B51219" w14:paraId="0C0AB8B8" w14:textId="77777777" w:rsidTr="002B2E92">
        <w:tc>
          <w:tcPr>
            <w:tcW w:w="4414" w:type="dxa"/>
            <w:gridSpan w:val="2"/>
          </w:tcPr>
          <w:p w14:paraId="246228A1" w14:textId="77777777" w:rsidR="00EE6B31" w:rsidRPr="00B51219" w:rsidRDefault="00EE6B31" w:rsidP="00587BD8">
            <w:pPr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 w:rsidRPr="00B51219">
              <w:rPr>
                <w:b/>
                <w:bCs/>
                <w:sz w:val="24"/>
                <w:szCs w:val="24"/>
                <w:lang w:val="es-ES"/>
              </w:rPr>
              <w:t>Actividad</w:t>
            </w:r>
          </w:p>
        </w:tc>
        <w:tc>
          <w:tcPr>
            <w:tcW w:w="2207" w:type="dxa"/>
          </w:tcPr>
          <w:p w14:paraId="64BD6182" w14:textId="77777777" w:rsidR="00EE6B31" w:rsidRPr="00B51219" w:rsidRDefault="00EE6B31" w:rsidP="00587BD8">
            <w:pPr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 w:rsidRPr="00B51219">
              <w:rPr>
                <w:b/>
                <w:bCs/>
                <w:sz w:val="24"/>
                <w:szCs w:val="24"/>
                <w:lang w:val="es-ES"/>
              </w:rPr>
              <w:t>Inicio</w:t>
            </w:r>
          </w:p>
        </w:tc>
        <w:tc>
          <w:tcPr>
            <w:tcW w:w="2207" w:type="dxa"/>
          </w:tcPr>
          <w:p w14:paraId="50529AD5" w14:textId="77777777" w:rsidR="00EE6B31" w:rsidRPr="00B51219" w:rsidRDefault="00EE6B31" w:rsidP="00587BD8">
            <w:pPr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 w:rsidRPr="00B51219">
              <w:rPr>
                <w:b/>
                <w:bCs/>
                <w:sz w:val="24"/>
                <w:szCs w:val="24"/>
                <w:lang w:val="es-ES"/>
              </w:rPr>
              <w:t>Fin</w:t>
            </w:r>
          </w:p>
        </w:tc>
      </w:tr>
      <w:tr w:rsidR="00EE6B31" w14:paraId="49E1EDFA" w14:textId="77777777" w:rsidTr="002B2E92">
        <w:tc>
          <w:tcPr>
            <w:tcW w:w="421" w:type="dxa"/>
          </w:tcPr>
          <w:p w14:paraId="125D2E6F" w14:textId="77777777" w:rsidR="00EE6B31" w:rsidRDefault="00EE6B31" w:rsidP="00587BD8">
            <w:pPr>
              <w:jc w:val="center"/>
              <w:rPr>
                <w:b/>
                <w:bCs/>
                <w:color w:val="EE0000"/>
                <w:sz w:val="24"/>
                <w:szCs w:val="24"/>
                <w:lang w:val="es-ES"/>
              </w:rPr>
            </w:pPr>
            <w:r w:rsidRPr="00EA0C73">
              <w:rPr>
                <w:b/>
                <w:bCs/>
                <w:sz w:val="24"/>
                <w:szCs w:val="24"/>
                <w:lang w:val="es-ES"/>
              </w:rPr>
              <w:t>1</w:t>
            </w:r>
          </w:p>
        </w:tc>
        <w:tc>
          <w:tcPr>
            <w:tcW w:w="3993" w:type="dxa"/>
          </w:tcPr>
          <w:p w14:paraId="1BCB05A9" w14:textId="77777777" w:rsidR="00EE6B31" w:rsidRDefault="00EE6B31" w:rsidP="00587BD8">
            <w:pPr>
              <w:rPr>
                <w:b/>
                <w:bCs/>
                <w:color w:val="EE0000"/>
                <w:sz w:val="24"/>
                <w:szCs w:val="24"/>
                <w:lang w:val="es-ES"/>
              </w:rPr>
            </w:pPr>
          </w:p>
        </w:tc>
        <w:tc>
          <w:tcPr>
            <w:tcW w:w="2207" w:type="dxa"/>
          </w:tcPr>
          <w:p w14:paraId="56A4D3C0" w14:textId="77777777" w:rsidR="00EE6B31" w:rsidRDefault="00EE6B31" w:rsidP="00587BD8">
            <w:pPr>
              <w:rPr>
                <w:b/>
                <w:bCs/>
                <w:color w:val="EE0000"/>
                <w:sz w:val="24"/>
                <w:szCs w:val="24"/>
                <w:lang w:val="es-ES"/>
              </w:rPr>
            </w:pPr>
          </w:p>
        </w:tc>
        <w:tc>
          <w:tcPr>
            <w:tcW w:w="2207" w:type="dxa"/>
          </w:tcPr>
          <w:p w14:paraId="0C5C3ECD" w14:textId="77777777" w:rsidR="00EE6B31" w:rsidRDefault="00EE6B31" w:rsidP="00587BD8">
            <w:pPr>
              <w:rPr>
                <w:b/>
                <w:bCs/>
                <w:color w:val="EE0000"/>
                <w:sz w:val="24"/>
                <w:szCs w:val="24"/>
                <w:lang w:val="es-ES"/>
              </w:rPr>
            </w:pPr>
          </w:p>
        </w:tc>
      </w:tr>
      <w:tr w:rsidR="00EE6B31" w14:paraId="4783CFFA" w14:textId="77777777" w:rsidTr="002B2E92">
        <w:tc>
          <w:tcPr>
            <w:tcW w:w="421" w:type="dxa"/>
          </w:tcPr>
          <w:p w14:paraId="7FCE6891" w14:textId="26CE94AB" w:rsidR="00EE6B31" w:rsidRPr="00EA0C73" w:rsidRDefault="00EE6B31" w:rsidP="00587BD8">
            <w:pPr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>
              <w:rPr>
                <w:b/>
                <w:bCs/>
                <w:sz w:val="24"/>
                <w:szCs w:val="24"/>
                <w:lang w:val="es-ES"/>
              </w:rPr>
              <w:t>2</w:t>
            </w:r>
          </w:p>
        </w:tc>
        <w:tc>
          <w:tcPr>
            <w:tcW w:w="3993" w:type="dxa"/>
          </w:tcPr>
          <w:p w14:paraId="2C8E84F8" w14:textId="77777777" w:rsidR="00EE6B31" w:rsidRDefault="00EE6B31" w:rsidP="00587BD8">
            <w:pPr>
              <w:rPr>
                <w:b/>
                <w:bCs/>
                <w:color w:val="EE0000"/>
                <w:sz w:val="24"/>
                <w:szCs w:val="24"/>
                <w:lang w:val="es-ES"/>
              </w:rPr>
            </w:pPr>
          </w:p>
        </w:tc>
        <w:tc>
          <w:tcPr>
            <w:tcW w:w="2207" w:type="dxa"/>
          </w:tcPr>
          <w:p w14:paraId="728FE3D9" w14:textId="77777777" w:rsidR="00EE6B31" w:rsidRDefault="00EE6B31" w:rsidP="00587BD8">
            <w:pPr>
              <w:rPr>
                <w:b/>
                <w:bCs/>
                <w:color w:val="EE0000"/>
                <w:sz w:val="24"/>
                <w:szCs w:val="24"/>
                <w:lang w:val="es-ES"/>
              </w:rPr>
            </w:pPr>
          </w:p>
        </w:tc>
        <w:tc>
          <w:tcPr>
            <w:tcW w:w="2207" w:type="dxa"/>
          </w:tcPr>
          <w:p w14:paraId="15250029" w14:textId="77777777" w:rsidR="00EE6B31" w:rsidRDefault="00EE6B31" w:rsidP="00587BD8">
            <w:pPr>
              <w:rPr>
                <w:b/>
                <w:bCs/>
                <w:color w:val="EE0000"/>
                <w:sz w:val="24"/>
                <w:szCs w:val="24"/>
                <w:lang w:val="es-ES"/>
              </w:rPr>
            </w:pPr>
          </w:p>
        </w:tc>
      </w:tr>
      <w:tr w:rsidR="00EE6B31" w14:paraId="4A596A5F" w14:textId="77777777" w:rsidTr="002B2E92">
        <w:tc>
          <w:tcPr>
            <w:tcW w:w="421" w:type="dxa"/>
          </w:tcPr>
          <w:p w14:paraId="5E9B641F" w14:textId="658E08A6" w:rsidR="00EE6B31" w:rsidRPr="00EA0C73" w:rsidRDefault="000B0F73" w:rsidP="00587BD8">
            <w:pPr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>
              <w:rPr>
                <w:b/>
                <w:bCs/>
                <w:sz w:val="24"/>
                <w:szCs w:val="24"/>
                <w:lang w:val="es-ES"/>
              </w:rPr>
              <w:t>3</w:t>
            </w:r>
          </w:p>
        </w:tc>
        <w:tc>
          <w:tcPr>
            <w:tcW w:w="3993" w:type="dxa"/>
          </w:tcPr>
          <w:p w14:paraId="0A5CEA7B" w14:textId="77777777" w:rsidR="00EE6B31" w:rsidRDefault="00EE6B31" w:rsidP="00587BD8">
            <w:pPr>
              <w:rPr>
                <w:b/>
                <w:bCs/>
                <w:color w:val="EE0000"/>
                <w:sz w:val="24"/>
                <w:szCs w:val="24"/>
                <w:lang w:val="es-ES"/>
              </w:rPr>
            </w:pPr>
          </w:p>
        </w:tc>
        <w:tc>
          <w:tcPr>
            <w:tcW w:w="2207" w:type="dxa"/>
          </w:tcPr>
          <w:p w14:paraId="299C35C5" w14:textId="77777777" w:rsidR="00EE6B31" w:rsidRDefault="00EE6B31" w:rsidP="00587BD8">
            <w:pPr>
              <w:rPr>
                <w:b/>
                <w:bCs/>
                <w:color w:val="EE0000"/>
                <w:sz w:val="24"/>
                <w:szCs w:val="24"/>
                <w:lang w:val="es-ES"/>
              </w:rPr>
            </w:pPr>
          </w:p>
        </w:tc>
        <w:tc>
          <w:tcPr>
            <w:tcW w:w="2207" w:type="dxa"/>
          </w:tcPr>
          <w:p w14:paraId="68C78C2C" w14:textId="77777777" w:rsidR="00EE6B31" w:rsidRDefault="00EE6B31" w:rsidP="00587BD8">
            <w:pPr>
              <w:rPr>
                <w:b/>
                <w:bCs/>
                <w:color w:val="EE0000"/>
                <w:sz w:val="24"/>
                <w:szCs w:val="24"/>
                <w:lang w:val="es-ES"/>
              </w:rPr>
            </w:pPr>
          </w:p>
        </w:tc>
      </w:tr>
      <w:tr w:rsidR="00EE6B31" w14:paraId="405C9737" w14:textId="77777777" w:rsidTr="002B2E92">
        <w:tc>
          <w:tcPr>
            <w:tcW w:w="421" w:type="dxa"/>
          </w:tcPr>
          <w:p w14:paraId="2DBCCF3B" w14:textId="0A8AC576" w:rsidR="00EE6B31" w:rsidRPr="00EA0C73" w:rsidRDefault="00EE6B31" w:rsidP="00587BD8">
            <w:pPr>
              <w:jc w:val="center"/>
              <w:rPr>
                <w:b/>
                <w:bCs/>
                <w:sz w:val="24"/>
                <w:szCs w:val="24"/>
                <w:lang w:val="es-ES"/>
              </w:rPr>
            </w:pPr>
          </w:p>
        </w:tc>
        <w:tc>
          <w:tcPr>
            <w:tcW w:w="3993" w:type="dxa"/>
          </w:tcPr>
          <w:p w14:paraId="3F66DAC2" w14:textId="77777777" w:rsidR="00EE6B31" w:rsidRDefault="00EE6B31" w:rsidP="00587BD8">
            <w:pPr>
              <w:rPr>
                <w:b/>
                <w:bCs/>
                <w:color w:val="EE0000"/>
                <w:sz w:val="24"/>
                <w:szCs w:val="24"/>
                <w:lang w:val="es-ES"/>
              </w:rPr>
            </w:pPr>
          </w:p>
        </w:tc>
        <w:tc>
          <w:tcPr>
            <w:tcW w:w="2207" w:type="dxa"/>
          </w:tcPr>
          <w:p w14:paraId="67E31386" w14:textId="77777777" w:rsidR="00EE6B31" w:rsidRDefault="00EE6B31" w:rsidP="00587BD8">
            <w:pPr>
              <w:rPr>
                <w:b/>
                <w:bCs/>
                <w:color w:val="EE0000"/>
                <w:sz w:val="24"/>
                <w:szCs w:val="24"/>
                <w:lang w:val="es-ES"/>
              </w:rPr>
            </w:pPr>
          </w:p>
        </w:tc>
        <w:tc>
          <w:tcPr>
            <w:tcW w:w="2207" w:type="dxa"/>
          </w:tcPr>
          <w:p w14:paraId="0D70EDB9" w14:textId="77777777" w:rsidR="00EE6B31" w:rsidRDefault="00EE6B31" w:rsidP="00587BD8">
            <w:pPr>
              <w:rPr>
                <w:b/>
                <w:bCs/>
                <w:color w:val="EE0000"/>
                <w:sz w:val="24"/>
                <w:szCs w:val="24"/>
                <w:lang w:val="es-ES"/>
              </w:rPr>
            </w:pPr>
          </w:p>
        </w:tc>
      </w:tr>
      <w:tr w:rsidR="00EE6B31" w14:paraId="03D76A13" w14:textId="77777777" w:rsidTr="002B2E92">
        <w:tc>
          <w:tcPr>
            <w:tcW w:w="421" w:type="dxa"/>
          </w:tcPr>
          <w:p w14:paraId="5A358D14" w14:textId="489801D3" w:rsidR="00EE6B31" w:rsidRPr="00EA0C73" w:rsidRDefault="00EE6B31" w:rsidP="00587BD8">
            <w:pPr>
              <w:jc w:val="center"/>
              <w:rPr>
                <w:b/>
                <w:bCs/>
                <w:sz w:val="24"/>
                <w:szCs w:val="24"/>
                <w:lang w:val="es-ES"/>
              </w:rPr>
            </w:pPr>
          </w:p>
        </w:tc>
        <w:tc>
          <w:tcPr>
            <w:tcW w:w="3993" w:type="dxa"/>
          </w:tcPr>
          <w:p w14:paraId="5372109B" w14:textId="77777777" w:rsidR="00EE6B31" w:rsidRDefault="00EE6B31" w:rsidP="00587BD8">
            <w:pPr>
              <w:rPr>
                <w:b/>
                <w:bCs/>
                <w:color w:val="EE0000"/>
                <w:sz w:val="24"/>
                <w:szCs w:val="24"/>
                <w:lang w:val="es-ES"/>
              </w:rPr>
            </w:pPr>
          </w:p>
        </w:tc>
        <w:tc>
          <w:tcPr>
            <w:tcW w:w="2207" w:type="dxa"/>
          </w:tcPr>
          <w:p w14:paraId="59F3EA11" w14:textId="77777777" w:rsidR="00EE6B31" w:rsidRDefault="00EE6B31" w:rsidP="00587BD8">
            <w:pPr>
              <w:rPr>
                <w:b/>
                <w:bCs/>
                <w:color w:val="EE0000"/>
                <w:sz w:val="24"/>
                <w:szCs w:val="24"/>
                <w:lang w:val="es-ES"/>
              </w:rPr>
            </w:pPr>
          </w:p>
        </w:tc>
        <w:tc>
          <w:tcPr>
            <w:tcW w:w="2207" w:type="dxa"/>
          </w:tcPr>
          <w:p w14:paraId="7D676D42" w14:textId="77777777" w:rsidR="00EE6B31" w:rsidRDefault="00EE6B31" w:rsidP="00587BD8">
            <w:pPr>
              <w:rPr>
                <w:b/>
                <w:bCs/>
                <w:color w:val="EE0000"/>
                <w:sz w:val="24"/>
                <w:szCs w:val="24"/>
                <w:lang w:val="es-ES"/>
              </w:rPr>
            </w:pPr>
          </w:p>
        </w:tc>
      </w:tr>
    </w:tbl>
    <w:p w14:paraId="27403FB1" w14:textId="77777777" w:rsidR="00EE6B31" w:rsidRDefault="00EE6B31" w:rsidP="00F3468E">
      <w:pPr>
        <w:rPr>
          <w:b/>
          <w:bCs/>
          <w:sz w:val="24"/>
          <w:szCs w:val="24"/>
        </w:rPr>
      </w:pPr>
    </w:p>
    <w:tbl>
      <w:tblPr>
        <w:tblStyle w:val="Tablaconcuadrcula"/>
        <w:tblW w:w="0" w:type="auto"/>
        <w:tblBorders>
          <w:top w:val="single" w:sz="4" w:space="0" w:color="006600"/>
          <w:left w:val="single" w:sz="4" w:space="0" w:color="006600"/>
          <w:bottom w:val="single" w:sz="4" w:space="0" w:color="006600"/>
          <w:right w:val="single" w:sz="4" w:space="0" w:color="006600"/>
          <w:insideH w:val="single" w:sz="4" w:space="0" w:color="006600"/>
          <w:insideV w:val="single" w:sz="4" w:space="0" w:color="006600"/>
        </w:tblBorders>
        <w:tblLook w:val="04A0" w:firstRow="1" w:lastRow="0" w:firstColumn="1" w:lastColumn="0" w:noHBand="0" w:noVBand="1"/>
      </w:tblPr>
      <w:tblGrid>
        <w:gridCol w:w="2830"/>
        <w:gridCol w:w="3261"/>
        <w:gridCol w:w="2737"/>
      </w:tblGrid>
      <w:tr w:rsidR="005C66A4" w14:paraId="165BA506" w14:textId="77777777" w:rsidTr="002B2E92">
        <w:tc>
          <w:tcPr>
            <w:tcW w:w="8828" w:type="dxa"/>
            <w:gridSpan w:val="3"/>
          </w:tcPr>
          <w:p w14:paraId="78956549" w14:textId="0620F085" w:rsidR="005C66A4" w:rsidRPr="003D2C03" w:rsidRDefault="005C66A4" w:rsidP="00587BD8">
            <w:pPr>
              <w:jc w:val="center"/>
              <w:rPr>
                <w:b/>
                <w:bCs/>
                <w:color w:val="EE0000"/>
                <w:sz w:val="24"/>
                <w:szCs w:val="24"/>
                <w:lang w:val="es-ES"/>
              </w:rPr>
            </w:pPr>
            <w:r w:rsidRPr="00B51219">
              <w:rPr>
                <w:b/>
                <w:bCs/>
                <w:sz w:val="24"/>
                <w:szCs w:val="24"/>
                <w:lang w:val="es-ES"/>
              </w:rPr>
              <w:t>Presupuesto</w:t>
            </w:r>
            <w:r w:rsidR="00D43805">
              <w:rPr>
                <w:b/>
                <w:bCs/>
                <w:sz w:val="24"/>
                <w:szCs w:val="24"/>
                <w:lang w:val="es-ES"/>
              </w:rPr>
              <w:t xml:space="preserve"> </w:t>
            </w:r>
            <w:r w:rsidR="00D43805">
              <w:rPr>
                <w:color w:val="A6A6A6" w:themeColor="background1" w:themeShade="A6"/>
                <w:sz w:val="20"/>
                <w:szCs w:val="20"/>
                <w:lang w:val="es-ES"/>
              </w:rPr>
              <w:t>- A</w:t>
            </w:r>
            <w:r w:rsidRPr="00D43805">
              <w:rPr>
                <w:color w:val="A6A6A6" w:themeColor="background1" w:themeShade="A6"/>
                <w:sz w:val="20"/>
                <w:szCs w:val="20"/>
                <w:lang w:val="es-ES"/>
              </w:rPr>
              <w:t>greg</w:t>
            </w:r>
            <w:r w:rsidR="00D43805" w:rsidRPr="00D43805">
              <w:rPr>
                <w:color w:val="A6A6A6" w:themeColor="background1" w:themeShade="A6"/>
                <w:sz w:val="20"/>
                <w:szCs w:val="20"/>
                <w:lang w:val="es-ES"/>
              </w:rPr>
              <w:t>ue</w:t>
            </w:r>
            <w:r w:rsidRPr="00D43805">
              <w:rPr>
                <w:color w:val="A6A6A6" w:themeColor="background1" w:themeShade="A6"/>
                <w:sz w:val="20"/>
                <w:szCs w:val="20"/>
                <w:lang w:val="es-ES"/>
              </w:rPr>
              <w:t xml:space="preserve"> tantas casillas como sean necesarias, tenga en cuenta las publicaciones</w:t>
            </w:r>
            <w:r w:rsidR="00827E44">
              <w:rPr>
                <w:color w:val="A6A6A6" w:themeColor="background1" w:themeShade="A6"/>
                <w:sz w:val="20"/>
                <w:szCs w:val="20"/>
                <w:lang w:val="es-ES"/>
              </w:rPr>
              <w:t>,</w:t>
            </w:r>
            <w:r w:rsidRPr="00D43805">
              <w:rPr>
                <w:color w:val="A6A6A6" w:themeColor="background1" w:themeShade="A6"/>
                <w:sz w:val="20"/>
                <w:szCs w:val="20"/>
                <w:lang w:val="es-ES"/>
              </w:rPr>
              <w:t xml:space="preserve"> la difusión del proyecto y dinero en especie (ej. horas de trabajo del investigador)</w:t>
            </w:r>
            <w:r w:rsidR="004A5904">
              <w:rPr>
                <w:color w:val="A6A6A6" w:themeColor="background1" w:themeShade="A6"/>
                <w:sz w:val="20"/>
                <w:szCs w:val="20"/>
                <w:lang w:val="es-ES"/>
              </w:rPr>
              <w:t xml:space="preserve"> también</w:t>
            </w:r>
            <w:r w:rsidR="004A5904" w:rsidRPr="00D43805">
              <w:rPr>
                <w:color w:val="A6A6A6" w:themeColor="background1" w:themeShade="A6"/>
                <w:sz w:val="20"/>
                <w:szCs w:val="20"/>
                <w:lang w:val="es-ES"/>
              </w:rPr>
              <w:t xml:space="preserve"> aplica</w:t>
            </w:r>
            <w:r w:rsidR="004A5904">
              <w:rPr>
                <w:color w:val="A6A6A6" w:themeColor="background1" w:themeShade="A6"/>
                <w:sz w:val="20"/>
                <w:szCs w:val="20"/>
                <w:lang w:val="es-ES"/>
              </w:rPr>
              <w:t>n</w:t>
            </w:r>
            <w:r w:rsidR="00D43805" w:rsidRPr="00D43805">
              <w:rPr>
                <w:color w:val="A6A6A6" w:themeColor="background1" w:themeShade="A6"/>
                <w:sz w:val="20"/>
                <w:szCs w:val="20"/>
                <w:lang w:val="es-ES"/>
              </w:rPr>
              <w:t>.</w:t>
            </w:r>
          </w:p>
        </w:tc>
      </w:tr>
      <w:tr w:rsidR="005C66A4" w14:paraId="51C61A2C" w14:textId="77777777" w:rsidTr="002B2E92">
        <w:tc>
          <w:tcPr>
            <w:tcW w:w="2830" w:type="dxa"/>
          </w:tcPr>
          <w:p w14:paraId="54D68243" w14:textId="77777777" w:rsidR="005C66A4" w:rsidRPr="00B51219" w:rsidRDefault="005C66A4" w:rsidP="00587BD8">
            <w:pPr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 w:rsidRPr="00B51219">
              <w:rPr>
                <w:b/>
                <w:bCs/>
                <w:sz w:val="24"/>
                <w:szCs w:val="24"/>
                <w:lang w:val="es-ES"/>
              </w:rPr>
              <w:t>Rubro</w:t>
            </w:r>
          </w:p>
        </w:tc>
        <w:tc>
          <w:tcPr>
            <w:tcW w:w="3261" w:type="dxa"/>
          </w:tcPr>
          <w:p w14:paraId="44502F30" w14:textId="77777777" w:rsidR="005C66A4" w:rsidRPr="00B51219" w:rsidRDefault="005C66A4" w:rsidP="00587BD8">
            <w:pPr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>
              <w:rPr>
                <w:b/>
                <w:bCs/>
                <w:sz w:val="24"/>
                <w:szCs w:val="24"/>
                <w:lang w:val="es-ES"/>
              </w:rPr>
              <w:t>Descripción</w:t>
            </w:r>
          </w:p>
        </w:tc>
        <w:tc>
          <w:tcPr>
            <w:tcW w:w="2737" w:type="dxa"/>
          </w:tcPr>
          <w:p w14:paraId="532F1F06" w14:textId="77777777" w:rsidR="005C66A4" w:rsidRPr="00B51219" w:rsidRDefault="005C66A4" w:rsidP="00587BD8">
            <w:pPr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 w:rsidRPr="00B51219">
              <w:rPr>
                <w:b/>
                <w:bCs/>
                <w:sz w:val="24"/>
                <w:szCs w:val="24"/>
                <w:lang w:val="es-ES"/>
              </w:rPr>
              <w:t>Monto estimado</w:t>
            </w:r>
          </w:p>
        </w:tc>
      </w:tr>
      <w:tr w:rsidR="00EE6B31" w14:paraId="37E876D0" w14:textId="77777777" w:rsidTr="002B2E92">
        <w:tc>
          <w:tcPr>
            <w:tcW w:w="2830" w:type="dxa"/>
          </w:tcPr>
          <w:p w14:paraId="6825C36E" w14:textId="77777777" w:rsidR="00EE6B31" w:rsidRPr="00B51219" w:rsidRDefault="00EE6B31" w:rsidP="00587BD8">
            <w:pPr>
              <w:jc w:val="center"/>
              <w:rPr>
                <w:b/>
                <w:bCs/>
                <w:sz w:val="24"/>
                <w:szCs w:val="24"/>
                <w:lang w:val="es-ES"/>
              </w:rPr>
            </w:pPr>
          </w:p>
        </w:tc>
        <w:tc>
          <w:tcPr>
            <w:tcW w:w="3261" w:type="dxa"/>
          </w:tcPr>
          <w:p w14:paraId="0BC7483A" w14:textId="77777777" w:rsidR="00EE6B31" w:rsidRDefault="00EE6B31" w:rsidP="00587BD8">
            <w:pPr>
              <w:jc w:val="center"/>
              <w:rPr>
                <w:b/>
                <w:bCs/>
                <w:sz w:val="24"/>
                <w:szCs w:val="24"/>
                <w:lang w:val="es-ES"/>
              </w:rPr>
            </w:pPr>
          </w:p>
        </w:tc>
        <w:tc>
          <w:tcPr>
            <w:tcW w:w="2737" w:type="dxa"/>
          </w:tcPr>
          <w:p w14:paraId="772A96CF" w14:textId="77777777" w:rsidR="00EE6B31" w:rsidRPr="00B51219" w:rsidRDefault="00EE6B31" w:rsidP="00587BD8">
            <w:pPr>
              <w:jc w:val="center"/>
              <w:rPr>
                <w:b/>
                <w:bCs/>
                <w:sz w:val="24"/>
                <w:szCs w:val="24"/>
                <w:lang w:val="es-ES"/>
              </w:rPr>
            </w:pPr>
          </w:p>
        </w:tc>
      </w:tr>
      <w:tr w:rsidR="00EE6B31" w14:paraId="28E9EF8A" w14:textId="77777777" w:rsidTr="002B2E92">
        <w:tc>
          <w:tcPr>
            <w:tcW w:w="2830" w:type="dxa"/>
          </w:tcPr>
          <w:p w14:paraId="42CE467B" w14:textId="77777777" w:rsidR="00EE6B31" w:rsidRPr="00B51219" w:rsidRDefault="00EE6B31" w:rsidP="00587BD8">
            <w:pPr>
              <w:jc w:val="center"/>
              <w:rPr>
                <w:b/>
                <w:bCs/>
                <w:sz w:val="24"/>
                <w:szCs w:val="24"/>
                <w:lang w:val="es-ES"/>
              </w:rPr>
            </w:pPr>
          </w:p>
        </w:tc>
        <w:tc>
          <w:tcPr>
            <w:tcW w:w="3261" w:type="dxa"/>
          </w:tcPr>
          <w:p w14:paraId="7E72A270" w14:textId="77777777" w:rsidR="00EE6B31" w:rsidRDefault="00EE6B31" w:rsidP="00587BD8">
            <w:pPr>
              <w:jc w:val="center"/>
              <w:rPr>
                <w:b/>
                <w:bCs/>
                <w:sz w:val="24"/>
                <w:szCs w:val="24"/>
                <w:lang w:val="es-ES"/>
              </w:rPr>
            </w:pPr>
          </w:p>
        </w:tc>
        <w:tc>
          <w:tcPr>
            <w:tcW w:w="2737" w:type="dxa"/>
          </w:tcPr>
          <w:p w14:paraId="0ECEA704" w14:textId="77777777" w:rsidR="00EE6B31" w:rsidRPr="00B51219" w:rsidRDefault="00EE6B31" w:rsidP="00587BD8">
            <w:pPr>
              <w:jc w:val="center"/>
              <w:rPr>
                <w:b/>
                <w:bCs/>
                <w:sz w:val="24"/>
                <w:szCs w:val="24"/>
                <w:lang w:val="es-ES"/>
              </w:rPr>
            </w:pPr>
          </w:p>
        </w:tc>
      </w:tr>
      <w:tr w:rsidR="00EE6B31" w14:paraId="326CAB9F" w14:textId="77777777" w:rsidTr="002B2E92">
        <w:tc>
          <w:tcPr>
            <w:tcW w:w="2830" w:type="dxa"/>
          </w:tcPr>
          <w:p w14:paraId="623C643B" w14:textId="77777777" w:rsidR="00EE6B31" w:rsidRPr="00B51219" w:rsidRDefault="00EE6B31" w:rsidP="00587BD8">
            <w:pPr>
              <w:jc w:val="center"/>
              <w:rPr>
                <w:b/>
                <w:bCs/>
                <w:sz w:val="24"/>
                <w:szCs w:val="24"/>
                <w:lang w:val="es-ES"/>
              </w:rPr>
            </w:pPr>
          </w:p>
        </w:tc>
        <w:tc>
          <w:tcPr>
            <w:tcW w:w="3261" w:type="dxa"/>
          </w:tcPr>
          <w:p w14:paraId="41DE0A38" w14:textId="77777777" w:rsidR="00EE6B31" w:rsidRDefault="00EE6B31" w:rsidP="00587BD8">
            <w:pPr>
              <w:jc w:val="center"/>
              <w:rPr>
                <w:b/>
                <w:bCs/>
                <w:sz w:val="24"/>
                <w:szCs w:val="24"/>
                <w:lang w:val="es-ES"/>
              </w:rPr>
            </w:pPr>
          </w:p>
        </w:tc>
        <w:tc>
          <w:tcPr>
            <w:tcW w:w="2737" w:type="dxa"/>
          </w:tcPr>
          <w:p w14:paraId="7E3AD790" w14:textId="77777777" w:rsidR="00EE6B31" w:rsidRPr="00B51219" w:rsidRDefault="00EE6B31" w:rsidP="00587BD8">
            <w:pPr>
              <w:jc w:val="center"/>
              <w:rPr>
                <w:b/>
                <w:bCs/>
                <w:sz w:val="24"/>
                <w:szCs w:val="24"/>
                <w:lang w:val="es-ES"/>
              </w:rPr>
            </w:pPr>
          </w:p>
        </w:tc>
      </w:tr>
      <w:tr w:rsidR="00EE6B31" w14:paraId="18B7CA27" w14:textId="77777777" w:rsidTr="002B2E92">
        <w:tc>
          <w:tcPr>
            <w:tcW w:w="2830" w:type="dxa"/>
          </w:tcPr>
          <w:p w14:paraId="15399E0E" w14:textId="77777777" w:rsidR="00EE6B31" w:rsidRPr="00B51219" w:rsidRDefault="00EE6B31" w:rsidP="00587BD8">
            <w:pPr>
              <w:jc w:val="center"/>
              <w:rPr>
                <w:b/>
                <w:bCs/>
                <w:sz w:val="24"/>
                <w:szCs w:val="24"/>
                <w:lang w:val="es-ES"/>
              </w:rPr>
            </w:pPr>
          </w:p>
        </w:tc>
        <w:tc>
          <w:tcPr>
            <w:tcW w:w="3261" w:type="dxa"/>
          </w:tcPr>
          <w:p w14:paraId="5E7128D2" w14:textId="77777777" w:rsidR="00EE6B31" w:rsidRDefault="00EE6B31" w:rsidP="00587BD8">
            <w:pPr>
              <w:jc w:val="center"/>
              <w:rPr>
                <w:b/>
                <w:bCs/>
                <w:sz w:val="24"/>
                <w:szCs w:val="24"/>
                <w:lang w:val="es-ES"/>
              </w:rPr>
            </w:pPr>
          </w:p>
        </w:tc>
        <w:tc>
          <w:tcPr>
            <w:tcW w:w="2737" w:type="dxa"/>
          </w:tcPr>
          <w:p w14:paraId="3637E0CC" w14:textId="77777777" w:rsidR="00EE6B31" w:rsidRPr="00B51219" w:rsidRDefault="00EE6B31" w:rsidP="00587BD8">
            <w:pPr>
              <w:jc w:val="center"/>
              <w:rPr>
                <w:b/>
                <w:bCs/>
                <w:sz w:val="24"/>
                <w:szCs w:val="24"/>
                <w:lang w:val="es-ES"/>
              </w:rPr>
            </w:pPr>
          </w:p>
        </w:tc>
      </w:tr>
      <w:tr w:rsidR="00EE6B31" w14:paraId="05A98574" w14:textId="77777777" w:rsidTr="002B2E92">
        <w:tc>
          <w:tcPr>
            <w:tcW w:w="2830" w:type="dxa"/>
          </w:tcPr>
          <w:p w14:paraId="442AC0BE" w14:textId="77777777" w:rsidR="00EE6B31" w:rsidRPr="00B51219" w:rsidRDefault="00EE6B31" w:rsidP="00587BD8">
            <w:pPr>
              <w:jc w:val="center"/>
              <w:rPr>
                <w:b/>
                <w:bCs/>
                <w:sz w:val="24"/>
                <w:szCs w:val="24"/>
                <w:lang w:val="es-ES"/>
              </w:rPr>
            </w:pPr>
          </w:p>
        </w:tc>
        <w:tc>
          <w:tcPr>
            <w:tcW w:w="3261" w:type="dxa"/>
          </w:tcPr>
          <w:p w14:paraId="37310261" w14:textId="77777777" w:rsidR="00EE6B31" w:rsidRDefault="00EE6B31" w:rsidP="00587BD8">
            <w:pPr>
              <w:jc w:val="center"/>
              <w:rPr>
                <w:b/>
                <w:bCs/>
                <w:sz w:val="24"/>
                <w:szCs w:val="24"/>
                <w:lang w:val="es-ES"/>
              </w:rPr>
            </w:pPr>
          </w:p>
        </w:tc>
        <w:tc>
          <w:tcPr>
            <w:tcW w:w="2737" w:type="dxa"/>
          </w:tcPr>
          <w:p w14:paraId="6E351668" w14:textId="77777777" w:rsidR="00EE6B31" w:rsidRPr="00B51219" w:rsidRDefault="00EE6B31" w:rsidP="00587BD8">
            <w:pPr>
              <w:jc w:val="center"/>
              <w:rPr>
                <w:b/>
                <w:bCs/>
                <w:sz w:val="24"/>
                <w:szCs w:val="24"/>
                <w:lang w:val="es-ES"/>
              </w:rPr>
            </w:pPr>
          </w:p>
        </w:tc>
      </w:tr>
      <w:tr w:rsidR="005C66A4" w14:paraId="28425376" w14:textId="77777777" w:rsidTr="002B2E92">
        <w:tc>
          <w:tcPr>
            <w:tcW w:w="6091" w:type="dxa"/>
            <w:gridSpan w:val="2"/>
          </w:tcPr>
          <w:p w14:paraId="6977BDCC" w14:textId="45915A2F" w:rsidR="005C66A4" w:rsidRPr="00B51219" w:rsidRDefault="005C66A4" w:rsidP="00587BD8">
            <w:pPr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>
              <w:rPr>
                <w:b/>
                <w:bCs/>
                <w:sz w:val="24"/>
                <w:szCs w:val="24"/>
                <w:lang w:val="es-ES"/>
              </w:rPr>
              <w:t>Total</w:t>
            </w:r>
          </w:p>
        </w:tc>
        <w:tc>
          <w:tcPr>
            <w:tcW w:w="2737" w:type="dxa"/>
          </w:tcPr>
          <w:p w14:paraId="31B92EBA" w14:textId="77777777" w:rsidR="005C66A4" w:rsidRPr="00B51219" w:rsidRDefault="005C66A4" w:rsidP="00587BD8">
            <w:pPr>
              <w:jc w:val="center"/>
              <w:rPr>
                <w:b/>
                <w:bCs/>
                <w:sz w:val="24"/>
                <w:szCs w:val="24"/>
                <w:lang w:val="es-ES"/>
              </w:rPr>
            </w:pPr>
          </w:p>
        </w:tc>
      </w:tr>
    </w:tbl>
    <w:p w14:paraId="498EA768" w14:textId="77777777" w:rsidR="00EE6B31" w:rsidRDefault="00EE6B31" w:rsidP="00F3468E">
      <w:pPr>
        <w:rPr>
          <w:b/>
          <w:bCs/>
          <w:sz w:val="24"/>
          <w:szCs w:val="24"/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EE6B31" w:rsidRPr="00EA0C73" w14:paraId="11A9773C" w14:textId="77777777" w:rsidTr="00587BD8">
        <w:tc>
          <w:tcPr>
            <w:tcW w:w="8828" w:type="dxa"/>
          </w:tcPr>
          <w:p w14:paraId="054DB871" w14:textId="38D59593" w:rsidR="00EE6B31" w:rsidRPr="00EA0C73" w:rsidRDefault="00EE6B31" w:rsidP="00587BD8">
            <w:pPr>
              <w:jc w:val="center"/>
              <w:rPr>
                <w:color w:val="EE0000"/>
                <w:sz w:val="24"/>
                <w:szCs w:val="24"/>
                <w:lang w:val="es-ES"/>
              </w:rPr>
            </w:pPr>
            <w:r w:rsidRPr="00EE6B31">
              <w:rPr>
                <w:b/>
                <w:bCs/>
                <w:color w:val="000000" w:themeColor="text1"/>
                <w:sz w:val="24"/>
                <w:szCs w:val="24"/>
                <w:lang w:val="es-ES"/>
              </w:rPr>
              <w:t>Referencias</w:t>
            </w:r>
            <w:r w:rsidR="00A519BC">
              <w:rPr>
                <w:b/>
                <w:bCs/>
                <w:color w:val="000000" w:themeColor="text1"/>
                <w:sz w:val="24"/>
                <w:szCs w:val="24"/>
                <w:lang w:val="es-ES"/>
              </w:rPr>
              <w:t xml:space="preserve"> </w:t>
            </w:r>
            <w:r w:rsidR="00A519BC" w:rsidRPr="00A519BC">
              <w:rPr>
                <w:b/>
                <w:bCs/>
                <w:color w:val="A6A6A6" w:themeColor="background1" w:themeShade="A6"/>
                <w:sz w:val="20"/>
                <w:szCs w:val="20"/>
                <w:lang w:val="es-ES"/>
              </w:rPr>
              <w:t xml:space="preserve">- </w:t>
            </w:r>
            <w:r w:rsidR="00A519BC" w:rsidRPr="00A519BC">
              <w:rPr>
                <w:color w:val="A6A6A6" w:themeColor="background1" w:themeShade="A6"/>
                <w:sz w:val="20"/>
                <w:szCs w:val="20"/>
                <w:lang w:val="es-ES"/>
              </w:rPr>
              <w:t>S</w:t>
            </w:r>
            <w:r w:rsidRPr="00A519BC">
              <w:rPr>
                <w:color w:val="A6A6A6" w:themeColor="background1" w:themeShade="A6"/>
                <w:sz w:val="20"/>
                <w:szCs w:val="20"/>
                <w:lang w:val="es-ES"/>
              </w:rPr>
              <w:t xml:space="preserve">i </w:t>
            </w:r>
            <w:r w:rsidR="009C31BF">
              <w:rPr>
                <w:color w:val="A6A6A6" w:themeColor="background1" w:themeShade="A6"/>
                <w:sz w:val="20"/>
                <w:szCs w:val="20"/>
                <w:lang w:val="es-ES"/>
              </w:rPr>
              <w:t>realizó alguna cita en el texto</w:t>
            </w:r>
            <w:r w:rsidRPr="00A519BC">
              <w:rPr>
                <w:color w:val="A6A6A6" w:themeColor="background1" w:themeShade="A6"/>
                <w:sz w:val="20"/>
                <w:szCs w:val="20"/>
                <w:lang w:val="es-ES"/>
              </w:rPr>
              <w:t xml:space="preserve">, </w:t>
            </w:r>
            <w:r w:rsidR="009C31BF">
              <w:rPr>
                <w:color w:val="A6A6A6" w:themeColor="background1" w:themeShade="A6"/>
                <w:sz w:val="20"/>
                <w:szCs w:val="20"/>
                <w:lang w:val="es-ES"/>
              </w:rPr>
              <w:t>por favor referénciela en este apartado</w:t>
            </w:r>
            <w:r w:rsidR="00A519BC">
              <w:rPr>
                <w:color w:val="A6A6A6" w:themeColor="background1" w:themeShade="A6"/>
                <w:sz w:val="20"/>
                <w:szCs w:val="20"/>
                <w:lang w:val="es-ES"/>
              </w:rPr>
              <w:t>.</w:t>
            </w:r>
          </w:p>
        </w:tc>
      </w:tr>
      <w:tr w:rsidR="00EE6B31" w14:paraId="54B8A3AD" w14:textId="77777777" w:rsidTr="00587BD8">
        <w:tc>
          <w:tcPr>
            <w:tcW w:w="8828" w:type="dxa"/>
          </w:tcPr>
          <w:p w14:paraId="565D4F50" w14:textId="61893117" w:rsidR="00EE6B31" w:rsidRPr="00161929" w:rsidRDefault="00EE6B31" w:rsidP="00161929">
            <w:pPr>
              <w:pStyle w:val="Prrafodelista"/>
              <w:numPr>
                <w:ilvl w:val="0"/>
                <w:numId w:val="22"/>
              </w:numPr>
              <w:rPr>
                <w:b/>
                <w:bCs/>
                <w:sz w:val="24"/>
                <w:szCs w:val="24"/>
                <w:lang w:val="es-ES"/>
              </w:rPr>
            </w:pPr>
          </w:p>
        </w:tc>
      </w:tr>
    </w:tbl>
    <w:p w14:paraId="594D4B47" w14:textId="77777777" w:rsidR="00EE6B31" w:rsidRDefault="00EE6B31" w:rsidP="00F3468E">
      <w:pPr>
        <w:rPr>
          <w:b/>
          <w:bCs/>
          <w:sz w:val="24"/>
          <w:szCs w:val="24"/>
          <w:lang w:val="es-ES"/>
        </w:rPr>
      </w:pPr>
    </w:p>
    <w:p w14:paraId="096820B6" w14:textId="77777777" w:rsidR="000A3062" w:rsidRDefault="000A3062" w:rsidP="00A8342B">
      <w:pPr>
        <w:rPr>
          <w:b/>
          <w:bCs/>
          <w:sz w:val="24"/>
          <w:szCs w:val="24"/>
          <w:lang w:val="es-ES"/>
        </w:rPr>
      </w:pPr>
    </w:p>
    <w:p w14:paraId="0B2B2072" w14:textId="77777777" w:rsidR="000A3062" w:rsidRDefault="000A3062" w:rsidP="00A8342B">
      <w:pPr>
        <w:rPr>
          <w:b/>
          <w:bCs/>
          <w:sz w:val="24"/>
          <w:szCs w:val="24"/>
          <w:lang w:val="es-ES"/>
        </w:rPr>
      </w:pPr>
    </w:p>
    <w:p w14:paraId="5B245066" w14:textId="77777777" w:rsidR="000A3062" w:rsidRDefault="000A3062" w:rsidP="00A8342B">
      <w:pPr>
        <w:rPr>
          <w:b/>
          <w:bCs/>
          <w:sz w:val="24"/>
          <w:szCs w:val="24"/>
          <w:lang w:val="es-ES"/>
        </w:rPr>
      </w:pPr>
    </w:p>
    <w:p w14:paraId="6334D24B" w14:textId="10886200" w:rsidR="00A8342B" w:rsidRPr="00A5213B" w:rsidRDefault="00A8342B" w:rsidP="00A8342B">
      <w:pPr>
        <w:rPr>
          <w:sz w:val="24"/>
          <w:szCs w:val="24"/>
          <w:lang w:val="es-ES"/>
        </w:rPr>
      </w:pPr>
      <w:r>
        <w:rPr>
          <w:b/>
          <w:bCs/>
          <w:sz w:val="24"/>
          <w:szCs w:val="24"/>
          <w:lang w:val="es-ES"/>
        </w:rPr>
        <w:lastRenderedPageBreak/>
        <w:t>Información de los investigadores</w:t>
      </w:r>
      <w:r w:rsidR="00A5213B" w:rsidRPr="00A5213B">
        <w:rPr>
          <w:b/>
          <w:bCs/>
          <w:sz w:val="28"/>
          <w:szCs w:val="28"/>
          <w:lang w:val="es-ES"/>
        </w:rPr>
        <w:t xml:space="preserve"> </w:t>
      </w:r>
      <w:r w:rsidR="00A5213B" w:rsidRPr="00F33130">
        <w:rPr>
          <w:color w:val="A6A6A6" w:themeColor="background1" w:themeShade="A6"/>
          <w:sz w:val="20"/>
          <w:szCs w:val="20"/>
          <w:lang w:val="es-ES"/>
        </w:rPr>
        <w:t>(</w:t>
      </w:r>
      <w:r w:rsidR="00F33130">
        <w:rPr>
          <w:color w:val="A6A6A6" w:themeColor="background1" w:themeShade="A6"/>
          <w:sz w:val="20"/>
          <w:szCs w:val="20"/>
          <w:lang w:val="es-ES"/>
        </w:rPr>
        <w:t>c</w:t>
      </w:r>
      <w:r w:rsidR="00A5213B" w:rsidRPr="00F33130">
        <w:rPr>
          <w:color w:val="A6A6A6" w:themeColor="background1" w:themeShade="A6"/>
          <w:sz w:val="20"/>
          <w:szCs w:val="20"/>
          <w:lang w:val="es-ES"/>
        </w:rPr>
        <w:t>opie este formato tantas veces sea necesario, para cada uno de los investigadores que participan en el proyecto)</w:t>
      </w:r>
      <w:r w:rsidR="00F33130" w:rsidRPr="00F33130">
        <w:rPr>
          <w:color w:val="000000" w:themeColor="text1"/>
          <w:sz w:val="20"/>
          <w:szCs w:val="20"/>
          <w:lang w:val="es-ES"/>
        </w:rPr>
        <w:t>:</w:t>
      </w:r>
    </w:p>
    <w:tbl>
      <w:tblPr>
        <w:tblStyle w:val="Tablaconcuadrcula"/>
        <w:tblW w:w="0" w:type="auto"/>
        <w:tbl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</w:tblBorders>
        <w:tblLook w:val="04A0" w:firstRow="1" w:lastRow="0" w:firstColumn="1" w:lastColumn="0" w:noHBand="0" w:noVBand="1"/>
      </w:tblPr>
      <w:tblGrid>
        <w:gridCol w:w="2547"/>
        <w:gridCol w:w="567"/>
        <w:gridCol w:w="1300"/>
        <w:gridCol w:w="2385"/>
        <w:gridCol w:w="709"/>
        <w:gridCol w:w="1320"/>
      </w:tblGrid>
      <w:tr w:rsidR="004D4E65" w14:paraId="7ED84C18" w14:textId="77777777" w:rsidTr="009D2F9A">
        <w:tc>
          <w:tcPr>
            <w:tcW w:w="2547" w:type="dxa"/>
          </w:tcPr>
          <w:p w14:paraId="19430CC5" w14:textId="303EF65A" w:rsidR="004D4E65" w:rsidRDefault="004D4E65" w:rsidP="00E57BDA">
            <w:pPr>
              <w:rPr>
                <w:b/>
                <w:bCs/>
                <w:sz w:val="24"/>
                <w:szCs w:val="24"/>
                <w:lang w:val="es-ES"/>
              </w:rPr>
            </w:pPr>
            <w:r>
              <w:rPr>
                <w:b/>
                <w:bCs/>
                <w:sz w:val="24"/>
                <w:szCs w:val="24"/>
                <w:lang w:val="es-ES"/>
              </w:rPr>
              <w:t>Investigador</w:t>
            </w:r>
            <w:r w:rsidR="00C3186C">
              <w:rPr>
                <w:b/>
                <w:bCs/>
                <w:sz w:val="24"/>
                <w:szCs w:val="24"/>
                <w:lang w:val="es-ES"/>
              </w:rPr>
              <w:t xml:space="preserve"> 1</w:t>
            </w:r>
          </w:p>
        </w:tc>
        <w:tc>
          <w:tcPr>
            <w:tcW w:w="6281" w:type="dxa"/>
            <w:gridSpan w:val="5"/>
          </w:tcPr>
          <w:p w14:paraId="1C9442ED" w14:textId="278D78F6" w:rsidR="004D4E65" w:rsidRPr="004D4E65" w:rsidRDefault="004D4E65" w:rsidP="004D4E65">
            <w:pPr>
              <w:rPr>
                <w:sz w:val="24"/>
                <w:szCs w:val="24"/>
                <w:lang w:val="es-ES"/>
              </w:rPr>
            </w:pPr>
            <w:r w:rsidRPr="000B3956">
              <w:rPr>
                <w:color w:val="A6A6A6" w:themeColor="background1" w:themeShade="A6"/>
                <w:sz w:val="20"/>
                <w:szCs w:val="20"/>
                <w:lang w:val="es-ES"/>
              </w:rPr>
              <w:t>Apellidos y nombres</w:t>
            </w:r>
          </w:p>
        </w:tc>
      </w:tr>
      <w:tr w:rsidR="004D4E65" w14:paraId="5DF09FB6" w14:textId="77777777" w:rsidTr="009D2F9A">
        <w:tc>
          <w:tcPr>
            <w:tcW w:w="2547" w:type="dxa"/>
          </w:tcPr>
          <w:p w14:paraId="2D79BFDC" w14:textId="22750F80" w:rsidR="004D4E65" w:rsidRDefault="004D4E65" w:rsidP="00E57BDA">
            <w:pPr>
              <w:rPr>
                <w:b/>
                <w:bCs/>
                <w:sz w:val="24"/>
                <w:szCs w:val="24"/>
                <w:lang w:val="es-ES"/>
              </w:rPr>
            </w:pPr>
            <w:r>
              <w:rPr>
                <w:b/>
                <w:bCs/>
                <w:sz w:val="24"/>
                <w:szCs w:val="24"/>
                <w:lang w:val="es-ES"/>
              </w:rPr>
              <w:t>Rol en la institución</w:t>
            </w:r>
          </w:p>
        </w:tc>
        <w:tc>
          <w:tcPr>
            <w:tcW w:w="6281" w:type="dxa"/>
            <w:gridSpan w:val="5"/>
          </w:tcPr>
          <w:p w14:paraId="32C22ACC" w14:textId="6DDDC9F0" w:rsidR="004D4E65" w:rsidRPr="004D4E65" w:rsidRDefault="004D4E65" w:rsidP="004D4E65">
            <w:pPr>
              <w:rPr>
                <w:sz w:val="24"/>
                <w:szCs w:val="24"/>
                <w:lang w:val="es-ES"/>
              </w:rPr>
            </w:pPr>
            <w:r w:rsidRPr="000B3956">
              <w:rPr>
                <w:color w:val="A6A6A6" w:themeColor="background1" w:themeShade="A6"/>
                <w:sz w:val="20"/>
                <w:szCs w:val="20"/>
                <w:lang w:val="es-ES"/>
              </w:rPr>
              <w:t>Estudiante/docente/directivo docente</w:t>
            </w:r>
          </w:p>
        </w:tc>
      </w:tr>
      <w:tr w:rsidR="004D4E65" w14:paraId="323C52FA" w14:textId="77777777" w:rsidTr="009D2F9A">
        <w:tc>
          <w:tcPr>
            <w:tcW w:w="4414" w:type="dxa"/>
            <w:gridSpan w:val="3"/>
          </w:tcPr>
          <w:p w14:paraId="52C374E6" w14:textId="77777777" w:rsidR="004D4E65" w:rsidRPr="004D4E65" w:rsidRDefault="004D4E65" w:rsidP="004D4E65">
            <w:pPr>
              <w:pStyle w:val="Prrafodelista"/>
              <w:ind w:left="322"/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 w:rsidRPr="004D4E65">
              <w:rPr>
                <w:b/>
                <w:bCs/>
                <w:sz w:val="24"/>
                <w:szCs w:val="24"/>
                <w:lang w:val="es-ES"/>
              </w:rPr>
              <w:t>Tipo de identificación</w:t>
            </w:r>
          </w:p>
        </w:tc>
        <w:tc>
          <w:tcPr>
            <w:tcW w:w="4414" w:type="dxa"/>
            <w:gridSpan w:val="3"/>
          </w:tcPr>
          <w:p w14:paraId="1910BD56" w14:textId="13A8EE1C" w:rsidR="004D4E65" w:rsidRPr="004D4E65" w:rsidRDefault="004D4E65" w:rsidP="004D4E65">
            <w:pPr>
              <w:pStyle w:val="Prrafodelista"/>
              <w:ind w:left="322"/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 w:rsidRPr="004D4E65">
              <w:rPr>
                <w:b/>
                <w:bCs/>
                <w:sz w:val="24"/>
                <w:szCs w:val="24"/>
                <w:lang w:val="es-ES"/>
              </w:rPr>
              <w:t>N. de identificación</w:t>
            </w:r>
          </w:p>
        </w:tc>
      </w:tr>
      <w:tr w:rsidR="004D4E65" w14:paraId="32F7C928" w14:textId="77777777" w:rsidTr="009D2F9A">
        <w:tc>
          <w:tcPr>
            <w:tcW w:w="4414" w:type="dxa"/>
            <w:gridSpan w:val="3"/>
          </w:tcPr>
          <w:p w14:paraId="3CDF4A2D" w14:textId="56188E66" w:rsidR="004D4E65" w:rsidRDefault="000B3956" w:rsidP="000B3956">
            <w:pPr>
              <w:pStyle w:val="Prrafodelista"/>
              <w:ind w:left="322"/>
              <w:jc w:val="center"/>
              <w:rPr>
                <w:sz w:val="24"/>
                <w:szCs w:val="24"/>
                <w:lang w:val="es-ES"/>
              </w:rPr>
            </w:pPr>
            <w:r w:rsidRPr="000B3956">
              <w:rPr>
                <w:color w:val="A6A6A6" w:themeColor="background1" w:themeShade="A6"/>
                <w:sz w:val="20"/>
                <w:szCs w:val="20"/>
                <w:lang w:val="es-ES"/>
              </w:rPr>
              <w:t>Cédula /T.I.</w:t>
            </w:r>
          </w:p>
        </w:tc>
        <w:tc>
          <w:tcPr>
            <w:tcW w:w="4414" w:type="dxa"/>
            <w:gridSpan w:val="3"/>
          </w:tcPr>
          <w:p w14:paraId="5D2D6E92" w14:textId="77777777" w:rsidR="004D4E65" w:rsidRDefault="004D4E65" w:rsidP="004D4E65">
            <w:pPr>
              <w:pStyle w:val="Prrafodelista"/>
              <w:ind w:left="322"/>
              <w:rPr>
                <w:sz w:val="24"/>
                <w:szCs w:val="24"/>
                <w:lang w:val="es-ES"/>
              </w:rPr>
            </w:pPr>
          </w:p>
        </w:tc>
      </w:tr>
      <w:tr w:rsidR="004D4E65" w14:paraId="6DEA9EFD" w14:textId="77777777" w:rsidTr="009D2F9A">
        <w:tc>
          <w:tcPr>
            <w:tcW w:w="4414" w:type="dxa"/>
            <w:gridSpan w:val="3"/>
          </w:tcPr>
          <w:p w14:paraId="593BF9B1" w14:textId="2AB96426" w:rsidR="004D4E65" w:rsidRPr="004D4E65" w:rsidRDefault="004D4E65" w:rsidP="004D4E65">
            <w:pPr>
              <w:pStyle w:val="Prrafodelista"/>
              <w:ind w:left="322"/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 w:rsidRPr="004D4E65">
              <w:rPr>
                <w:b/>
                <w:bCs/>
                <w:sz w:val="24"/>
                <w:szCs w:val="24"/>
                <w:lang w:val="es-ES"/>
              </w:rPr>
              <w:t>Correo electrónico</w:t>
            </w:r>
            <w:r w:rsidR="000B3956">
              <w:rPr>
                <w:b/>
                <w:bCs/>
                <w:sz w:val="24"/>
                <w:szCs w:val="24"/>
                <w:lang w:val="es-ES"/>
              </w:rPr>
              <w:t xml:space="preserve"> </w:t>
            </w:r>
          </w:p>
        </w:tc>
        <w:tc>
          <w:tcPr>
            <w:tcW w:w="4414" w:type="dxa"/>
            <w:gridSpan w:val="3"/>
          </w:tcPr>
          <w:p w14:paraId="6CE6D0F1" w14:textId="72A5DCE4" w:rsidR="004D4E65" w:rsidRPr="004D4E65" w:rsidRDefault="004D4E65" w:rsidP="004D4E65">
            <w:pPr>
              <w:pStyle w:val="Prrafodelista"/>
              <w:ind w:left="322"/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 w:rsidRPr="004D4E65">
              <w:rPr>
                <w:b/>
                <w:bCs/>
                <w:sz w:val="24"/>
                <w:szCs w:val="24"/>
                <w:lang w:val="es-ES"/>
              </w:rPr>
              <w:t>N. Telefónico</w:t>
            </w:r>
          </w:p>
        </w:tc>
      </w:tr>
      <w:tr w:rsidR="004D4E65" w14:paraId="5873817E" w14:textId="77777777" w:rsidTr="009D2F9A">
        <w:tc>
          <w:tcPr>
            <w:tcW w:w="4414" w:type="dxa"/>
            <w:gridSpan w:val="3"/>
          </w:tcPr>
          <w:p w14:paraId="5ED9C601" w14:textId="1C7AC4D9" w:rsidR="004D4E65" w:rsidRPr="004D4E65" w:rsidRDefault="000B3956" w:rsidP="004D4E65">
            <w:pPr>
              <w:pStyle w:val="Prrafodelista"/>
              <w:ind w:left="322"/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>
              <w:rPr>
                <w:color w:val="A6A6A6" w:themeColor="background1" w:themeShade="A6"/>
                <w:sz w:val="20"/>
                <w:szCs w:val="20"/>
                <w:lang w:val="es-ES"/>
              </w:rPr>
              <w:t>E</w:t>
            </w:r>
            <w:r w:rsidRPr="000B3956">
              <w:rPr>
                <w:color w:val="A6A6A6" w:themeColor="background1" w:themeShade="A6"/>
                <w:sz w:val="20"/>
                <w:szCs w:val="20"/>
                <w:lang w:val="es-ES"/>
              </w:rPr>
              <w:t>l</w:t>
            </w:r>
            <w:r>
              <w:rPr>
                <w:color w:val="A6A6A6" w:themeColor="background1" w:themeShade="A6"/>
                <w:sz w:val="20"/>
                <w:szCs w:val="20"/>
                <w:lang w:val="es-ES"/>
              </w:rPr>
              <w:t xml:space="preserve"> correo</w:t>
            </w:r>
            <w:r w:rsidRPr="000B3956">
              <w:rPr>
                <w:color w:val="A6A6A6" w:themeColor="background1" w:themeShade="A6"/>
                <w:sz w:val="20"/>
                <w:szCs w:val="20"/>
                <w:lang w:val="es-ES"/>
              </w:rPr>
              <w:t xml:space="preserve"> institucional preferiblemente</w:t>
            </w:r>
          </w:p>
        </w:tc>
        <w:tc>
          <w:tcPr>
            <w:tcW w:w="4414" w:type="dxa"/>
            <w:gridSpan w:val="3"/>
          </w:tcPr>
          <w:p w14:paraId="638DF817" w14:textId="77777777" w:rsidR="004D4E65" w:rsidRPr="004D4E65" w:rsidRDefault="004D4E65" w:rsidP="004D4E65">
            <w:pPr>
              <w:pStyle w:val="Prrafodelista"/>
              <w:ind w:left="322"/>
              <w:jc w:val="center"/>
              <w:rPr>
                <w:b/>
                <w:bCs/>
                <w:sz w:val="24"/>
                <w:szCs w:val="24"/>
                <w:lang w:val="es-ES"/>
              </w:rPr>
            </w:pPr>
          </w:p>
        </w:tc>
      </w:tr>
      <w:tr w:rsidR="00AF286A" w14:paraId="64FB71BB" w14:textId="77777777" w:rsidTr="009D2F9A">
        <w:tc>
          <w:tcPr>
            <w:tcW w:w="3114" w:type="dxa"/>
            <w:gridSpan w:val="2"/>
          </w:tcPr>
          <w:p w14:paraId="08A72CCA" w14:textId="39BDFA6F" w:rsidR="00AF286A" w:rsidRPr="004D4E65" w:rsidRDefault="00AF286A" w:rsidP="004D4E65">
            <w:pPr>
              <w:pStyle w:val="Prrafodelista"/>
              <w:ind w:left="322"/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>
              <w:rPr>
                <w:b/>
                <w:bCs/>
                <w:sz w:val="24"/>
                <w:szCs w:val="24"/>
                <w:lang w:val="es-ES"/>
              </w:rPr>
              <w:t>Función principal en el desarrollo del proyecto</w:t>
            </w:r>
          </w:p>
        </w:tc>
        <w:tc>
          <w:tcPr>
            <w:tcW w:w="5714" w:type="dxa"/>
            <w:gridSpan w:val="4"/>
          </w:tcPr>
          <w:p w14:paraId="106DF277" w14:textId="7023B1CC" w:rsidR="00AF286A" w:rsidRPr="004D4E65" w:rsidRDefault="000B3956" w:rsidP="004D4E65">
            <w:pPr>
              <w:pStyle w:val="Prrafodelista"/>
              <w:ind w:left="322"/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>
              <w:rPr>
                <w:color w:val="A6A6A6" w:themeColor="background1" w:themeShade="A6"/>
                <w:sz w:val="20"/>
                <w:szCs w:val="20"/>
                <w:lang w:val="es-ES"/>
              </w:rPr>
              <w:t>Descripción breve</w:t>
            </w:r>
          </w:p>
        </w:tc>
      </w:tr>
      <w:tr w:rsidR="00AF286A" w:rsidRPr="00EF5F16" w14:paraId="32BBE918" w14:textId="77777777" w:rsidTr="009D2F9A">
        <w:tc>
          <w:tcPr>
            <w:tcW w:w="6799" w:type="dxa"/>
            <w:gridSpan w:val="4"/>
          </w:tcPr>
          <w:p w14:paraId="681C210A" w14:textId="7539997A" w:rsidR="00AF286A" w:rsidRDefault="00AF286A" w:rsidP="004D4E65">
            <w:pPr>
              <w:pStyle w:val="Prrafodelista"/>
              <w:ind w:left="322"/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>
              <w:rPr>
                <w:b/>
                <w:bCs/>
                <w:sz w:val="24"/>
                <w:szCs w:val="24"/>
                <w:lang w:val="es-ES"/>
              </w:rPr>
              <w:t>Horas de dedicación al proyecto dentro de la jornada laboral</w:t>
            </w:r>
          </w:p>
        </w:tc>
        <w:tc>
          <w:tcPr>
            <w:tcW w:w="2029" w:type="dxa"/>
            <w:gridSpan w:val="2"/>
          </w:tcPr>
          <w:p w14:paraId="1A2C5B6B" w14:textId="1FD2E828" w:rsidR="00AF286A" w:rsidRPr="004D4E65" w:rsidRDefault="00AF286A" w:rsidP="004D4E65">
            <w:pPr>
              <w:pStyle w:val="Prrafodelista"/>
              <w:ind w:left="322"/>
              <w:jc w:val="center"/>
              <w:rPr>
                <w:b/>
                <w:bCs/>
                <w:sz w:val="24"/>
                <w:szCs w:val="24"/>
                <w:lang w:val="es-ES"/>
              </w:rPr>
            </w:pPr>
          </w:p>
        </w:tc>
      </w:tr>
      <w:tr w:rsidR="00EF5F16" w:rsidRPr="00EF5F16" w14:paraId="20DA045C" w14:textId="77777777" w:rsidTr="009D2F9A">
        <w:tc>
          <w:tcPr>
            <w:tcW w:w="6799" w:type="dxa"/>
            <w:gridSpan w:val="4"/>
          </w:tcPr>
          <w:p w14:paraId="16D474B1" w14:textId="66E5FAC9" w:rsidR="00EF5F16" w:rsidRDefault="00EF5F16" w:rsidP="004D4E65">
            <w:pPr>
              <w:pStyle w:val="Prrafodelista"/>
              <w:ind w:left="322"/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>
              <w:rPr>
                <w:b/>
                <w:bCs/>
                <w:sz w:val="24"/>
                <w:szCs w:val="24"/>
                <w:lang w:val="es-ES"/>
              </w:rPr>
              <w:t>Horas de dedicación al proyecto fuera de la jornada laboral</w:t>
            </w:r>
          </w:p>
        </w:tc>
        <w:tc>
          <w:tcPr>
            <w:tcW w:w="2029" w:type="dxa"/>
            <w:gridSpan w:val="2"/>
          </w:tcPr>
          <w:p w14:paraId="6F8D754D" w14:textId="77777777" w:rsidR="00EF5F16" w:rsidRDefault="00EF5F16" w:rsidP="004D4E65">
            <w:pPr>
              <w:pStyle w:val="Prrafodelista"/>
              <w:ind w:left="322"/>
              <w:jc w:val="center"/>
              <w:rPr>
                <w:b/>
                <w:bCs/>
                <w:sz w:val="24"/>
                <w:szCs w:val="24"/>
                <w:lang w:val="es-ES"/>
              </w:rPr>
            </w:pPr>
          </w:p>
        </w:tc>
      </w:tr>
      <w:tr w:rsidR="0093583E" w:rsidRPr="00EF5F16" w14:paraId="6E19B8B8" w14:textId="77777777" w:rsidTr="00E46D16">
        <w:tc>
          <w:tcPr>
            <w:tcW w:w="7508" w:type="dxa"/>
            <w:gridSpan w:val="5"/>
          </w:tcPr>
          <w:p w14:paraId="476F02B5" w14:textId="58F967AA" w:rsidR="0093583E" w:rsidRDefault="0093583E" w:rsidP="004D4E65">
            <w:pPr>
              <w:pStyle w:val="Prrafodelista"/>
              <w:ind w:left="322"/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>
              <w:rPr>
                <w:b/>
                <w:bCs/>
                <w:sz w:val="24"/>
                <w:szCs w:val="24"/>
                <w:lang w:val="es-ES"/>
              </w:rPr>
              <w:t xml:space="preserve">¿Pertenece o ha pertenecido a un grupo de investigación reconocido por </w:t>
            </w:r>
            <w:r w:rsidR="005D20E4">
              <w:rPr>
                <w:b/>
                <w:bCs/>
                <w:sz w:val="24"/>
                <w:szCs w:val="24"/>
                <w:lang w:val="es-ES"/>
              </w:rPr>
              <w:t>Ministerio de Ciencia, Tecnología e Innovación</w:t>
            </w:r>
            <w:r>
              <w:rPr>
                <w:b/>
                <w:bCs/>
                <w:sz w:val="24"/>
                <w:szCs w:val="24"/>
                <w:lang w:val="es-ES"/>
              </w:rPr>
              <w:t>?</w:t>
            </w:r>
          </w:p>
        </w:tc>
        <w:tc>
          <w:tcPr>
            <w:tcW w:w="1320" w:type="dxa"/>
          </w:tcPr>
          <w:p w14:paraId="08C7A536" w14:textId="4C5BB247" w:rsidR="0093583E" w:rsidRPr="0093583E" w:rsidRDefault="0093583E" w:rsidP="00221A47">
            <w:pPr>
              <w:pStyle w:val="Prrafodelista"/>
              <w:ind w:left="322"/>
              <w:rPr>
                <w:sz w:val="24"/>
                <w:szCs w:val="24"/>
                <w:lang w:val="es-ES"/>
              </w:rPr>
            </w:pPr>
            <w:r w:rsidRPr="000B3956">
              <w:rPr>
                <w:color w:val="A6A6A6" w:themeColor="background1" w:themeShade="A6"/>
                <w:sz w:val="20"/>
                <w:szCs w:val="20"/>
                <w:lang w:val="es-ES"/>
              </w:rPr>
              <w:t>Sí o No</w:t>
            </w:r>
          </w:p>
        </w:tc>
      </w:tr>
    </w:tbl>
    <w:p w14:paraId="43DFD0A7" w14:textId="77777777" w:rsidR="005412DC" w:rsidRDefault="005412DC" w:rsidP="00A5213B">
      <w:pPr>
        <w:rPr>
          <w:b/>
          <w:bCs/>
          <w:sz w:val="24"/>
          <w:szCs w:val="24"/>
          <w:lang w:val="es-ES"/>
        </w:rPr>
      </w:pPr>
    </w:p>
    <w:tbl>
      <w:tblPr>
        <w:tblStyle w:val="Tablaconcuadrcula"/>
        <w:tblW w:w="0" w:type="auto"/>
        <w:tblBorders>
          <w:top w:val="single" w:sz="4" w:space="0" w:color="006600"/>
          <w:left w:val="single" w:sz="4" w:space="0" w:color="006600"/>
          <w:bottom w:val="single" w:sz="4" w:space="0" w:color="006600"/>
          <w:right w:val="single" w:sz="4" w:space="0" w:color="006600"/>
          <w:insideH w:val="single" w:sz="4" w:space="0" w:color="006600"/>
          <w:insideV w:val="single" w:sz="4" w:space="0" w:color="006600"/>
        </w:tblBorders>
        <w:tblLook w:val="04A0" w:firstRow="1" w:lastRow="0" w:firstColumn="1" w:lastColumn="0" w:noHBand="0" w:noVBand="1"/>
      </w:tblPr>
      <w:tblGrid>
        <w:gridCol w:w="2547"/>
        <w:gridCol w:w="567"/>
        <w:gridCol w:w="1300"/>
        <w:gridCol w:w="2385"/>
        <w:gridCol w:w="851"/>
        <w:gridCol w:w="1178"/>
      </w:tblGrid>
      <w:tr w:rsidR="003C3535" w:rsidRPr="004D4E65" w14:paraId="0B9258D9" w14:textId="77777777" w:rsidTr="009D2F9A">
        <w:tc>
          <w:tcPr>
            <w:tcW w:w="2547" w:type="dxa"/>
          </w:tcPr>
          <w:p w14:paraId="296D2664" w14:textId="77DB7C01" w:rsidR="003C3535" w:rsidRDefault="003C3535" w:rsidP="00DC69B7">
            <w:pPr>
              <w:rPr>
                <w:b/>
                <w:bCs/>
                <w:sz w:val="24"/>
                <w:szCs w:val="24"/>
                <w:lang w:val="es-ES"/>
              </w:rPr>
            </w:pPr>
            <w:r>
              <w:rPr>
                <w:b/>
                <w:bCs/>
                <w:sz w:val="24"/>
                <w:szCs w:val="24"/>
                <w:lang w:val="es-ES"/>
              </w:rPr>
              <w:t>Investigador 2</w:t>
            </w:r>
          </w:p>
        </w:tc>
        <w:tc>
          <w:tcPr>
            <w:tcW w:w="6281" w:type="dxa"/>
            <w:gridSpan w:val="5"/>
          </w:tcPr>
          <w:p w14:paraId="5B66A344" w14:textId="77777777" w:rsidR="003C3535" w:rsidRPr="004D4E65" w:rsidRDefault="003C3535" w:rsidP="00DC69B7">
            <w:pPr>
              <w:rPr>
                <w:sz w:val="24"/>
                <w:szCs w:val="24"/>
                <w:lang w:val="es-ES"/>
              </w:rPr>
            </w:pPr>
            <w:r w:rsidRPr="000B3956">
              <w:rPr>
                <w:color w:val="A6A6A6" w:themeColor="background1" w:themeShade="A6"/>
                <w:sz w:val="20"/>
                <w:szCs w:val="20"/>
                <w:lang w:val="es-ES"/>
              </w:rPr>
              <w:t>Apellidos y nombres</w:t>
            </w:r>
          </w:p>
        </w:tc>
      </w:tr>
      <w:tr w:rsidR="003C3535" w:rsidRPr="004D4E65" w14:paraId="5E838A60" w14:textId="77777777" w:rsidTr="009D2F9A">
        <w:tc>
          <w:tcPr>
            <w:tcW w:w="2547" w:type="dxa"/>
          </w:tcPr>
          <w:p w14:paraId="08673AF4" w14:textId="77777777" w:rsidR="003C3535" w:rsidRDefault="003C3535" w:rsidP="00DC69B7">
            <w:pPr>
              <w:rPr>
                <w:b/>
                <w:bCs/>
                <w:sz w:val="24"/>
                <w:szCs w:val="24"/>
                <w:lang w:val="es-ES"/>
              </w:rPr>
            </w:pPr>
            <w:r>
              <w:rPr>
                <w:b/>
                <w:bCs/>
                <w:sz w:val="24"/>
                <w:szCs w:val="24"/>
                <w:lang w:val="es-ES"/>
              </w:rPr>
              <w:t>Rol en la institución</w:t>
            </w:r>
          </w:p>
        </w:tc>
        <w:tc>
          <w:tcPr>
            <w:tcW w:w="6281" w:type="dxa"/>
            <w:gridSpan w:val="5"/>
          </w:tcPr>
          <w:p w14:paraId="7B4D4601" w14:textId="77777777" w:rsidR="003C3535" w:rsidRPr="004D4E65" w:rsidRDefault="003C3535" w:rsidP="00DC69B7">
            <w:pPr>
              <w:rPr>
                <w:sz w:val="24"/>
                <w:szCs w:val="24"/>
                <w:lang w:val="es-ES"/>
              </w:rPr>
            </w:pPr>
            <w:r w:rsidRPr="000B3956">
              <w:rPr>
                <w:color w:val="A6A6A6" w:themeColor="background1" w:themeShade="A6"/>
                <w:sz w:val="20"/>
                <w:szCs w:val="20"/>
                <w:lang w:val="es-ES"/>
              </w:rPr>
              <w:t>Estudiante/docente/directivo docente</w:t>
            </w:r>
          </w:p>
        </w:tc>
      </w:tr>
      <w:tr w:rsidR="003C3535" w:rsidRPr="004D4E65" w14:paraId="680F38E5" w14:textId="77777777" w:rsidTr="009D2F9A">
        <w:tc>
          <w:tcPr>
            <w:tcW w:w="4414" w:type="dxa"/>
            <w:gridSpan w:val="3"/>
          </w:tcPr>
          <w:p w14:paraId="77606202" w14:textId="77777777" w:rsidR="003C3535" w:rsidRPr="004D4E65" w:rsidRDefault="003C3535" w:rsidP="00DC69B7">
            <w:pPr>
              <w:pStyle w:val="Prrafodelista"/>
              <w:ind w:left="322"/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 w:rsidRPr="004D4E65">
              <w:rPr>
                <w:b/>
                <w:bCs/>
                <w:sz w:val="24"/>
                <w:szCs w:val="24"/>
                <w:lang w:val="es-ES"/>
              </w:rPr>
              <w:t>Tipo de identificación</w:t>
            </w:r>
          </w:p>
        </w:tc>
        <w:tc>
          <w:tcPr>
            <w:tcW w:w="4414" w:type="dxa"/>
            <w:gridSpan w:val="3"/>
          </w:tcPr>
          <w:p w14:paraId="479CDE76" w14:textId="77777777" w:rsidR="003C3535" w:rsidRPr="004D4E65" w:rsidRDefault="003C3535" w:rsidP="00DC69B7">
            <w:pPr>
              <w:pStyle w:val="Prrafodelista"/>
              <w:ind w:left="322"/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 w:rsidRPr="004D4E65">
              <w:rPr>
                <w:b/>
                <w:bCs/>
                <w:sz w:val="24"/>
                <w:szCs w:val="24"/>
                <w:lang w:val="es-ES"/>
              </w:rPr>
              <w:t>N. de identificación</w:t>
            </w:r>
          </w:p>
        </w:tc>
      </w:tr>
      <w:tr w:rsidR="003C3535" w14:paraId="76B028B5" w14:textId="77777777" w:rsidTr="009D2F9A">
        <w:tc>
          <w:tcPr>
            <w:tcW w:w="4414" w:type="dxa"/>
            <w:gridSpan w:val="3"/>
          </w:tcPr>
          <w:p w14:paraId="2B0695D7" w14:textId="77777777" w:rsidR="003C3535" w:rsidRDefault="003C3535" w:rsidP="00DC69B7">
            <w:pPr>
              <w:pStyle w:val="Prrafodelista"/>
              <w:ind w:left="322"/>
              <w:jc w:val="center"/>
              <w:rPr>
                <w:sz w:val="24"/>
                <w:szCs w:val="24"/>
                <w:lang w:val="es-ES"/>
              </w:rPr>
            </w:pPr>
            <w:r w:rsidRPr="000B3956">
              <w:rPr>
                <w:color w:val="A6A6A6" w:themeColor="background1" w:themeShade="A6"/>
                <w:sz w:val="20"/>
                <w:szCs w:val="20"/>
                <w:lang w:val="es-ES"/>
              </w:rPr>
              <w:t>Cédula /T.I.</w:t>
            </w:r>
          </w:p>
        </w:tc>
        <w:tc>
          <w:tcPr>
            <w:tcW w:w="4414" w:type="dxa"/>
            <w:gridSpan w:val="3"/>
          </w:tcPr>
          <w:p w14:paraId="36AF1B1E" w14:textId="77777777" w:rsidR="003C3535" w:rsidRDefault="003C3535" w:rsidP="00DC69B7">
            <w:pPr>
              <w:pStyle w:val="Prrafodelista"/>
              <w:ind w:left="322"/>
              <w:rPr>
                <w:sz w:val="24"/>
                <w:szCs w:val="24"/>
                <w:lang w:val="es-ES"/>
              </w:rPr>
            </w:pPr>
          </w:p>
        </w:tc>
      </w:tr>
      <w:tr w:rsidR="003C3535" w:rsidRPr="004D4E65" w14:paraId="0E539CCD" w14:textId="77777777" w:rsidTr="009D2F9A">
        <w:tc>
          <w:tcPr>
            <w:tcW w:w="4414" w:type="dxa"/>
            <w:gridSpan w:val="3"/>
          </w:tcPr>
          <w:p w14:paraId="5F16ADA6" w14:textId="77777777" w:rsidR="003C3535" w:rsidRPr="004D4E65" w:rsidRDefault="003C3535" w:rsidP="00DC69B7">
            <w:pPr>
              <w:pStyle w:val="Prrafodelista"/>
              <w:ind w:left="322"/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 w:rsidRPr="004D4E65">
              <w:rPr>
                <w:b/>
                <w:bCs/>
                <w:sz w:val="24"/>
                <w:szCs w:val="24"/>
                <w:lang w:val="es-ES"/>
              </w:rPr>
              <w:t>Correo electrónico</w:t>
            </w:r>
            <w:r>
              <w:rPr>
                <w:b/>
                <w:bCs/>
                <w:sz w:val="24"/>
                <w:szCs w:val="24"/>
                <w:lang w:val="es-ES"/>
              </w:rPr>
              <w:t xml:space="preserve"> </w:t>
            </w:r>
          </w:p>
        </w:tc>
        <w:tc>
          <w:tcPr>
            <w:tcW w:w="4414" w:type="dxa"/>
            <w:gridSpan w:val="3"/>
          </w:tcPr>
          <w:p w14:paraId="0410A9ED" w14:textId="77777777" w:rsidR="003C3535" w:rsidRPr="004D4E65" w:rsidRDefault="003C3535" w:rsidP="00DC69B7">
            <w:pPr>
              <w:pStyle w:val="Prrafodelista"/>
              <w:ind w:left="322"/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 w:rsidRPr="004D4E65">
              <w:rPr>
                <w:b/>
                <w:bCs/>
                <w:sz w:val="24"/>
                <w:szCs w:val="24"/>
                <w:lang w:val="es-ES"/>
              </w:rPr>
              <w:t>N. Telefónico</w:t>
            </w:r>
          </w:p>
        </w:tc>
      </w:tr>
      <w:tr w:rsidR="003C3535" w:rsidRPr="004D4E65" w14:paraId="6B301314" w14:textId="77777777" w:rsidTr="009D2F9A">
        <w:tc>
          <w:tcPr>
            <w:tcW w:w="4414" w:type="dxa"/>
            <w:gridSpan w:val="3"/>
          </w:tcPr>
          <w:p w14:paraId="38B324B0" w14:textId="77777777" w:rsidR="003C3535" w:rsidRPr="004D4E65" w:rsidRDefault="003C3535" w:rsidP="00DC69B7">
            <w:pPr>
              <w:pStyle w:val="Prrafodelista"/>
              <w:ind w:left="322"/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>
              <w:rPr>
                <w:color w:val="A6A6A6" w:themeColor="background1" w:themeShade="A6"/>
                <w:sz w:val="20"/>
                <w:szCs w:val="20"/>
                <w:lang w:val="es-ES"/>
              </w:rPr>
              <w:t>E</w:t>
            </w:r>
            <w:r w:rsidRPr="000B3956">
              <w:rPr>
                <w:color w:val="A6A6A6" w:themeColor="background1" w:themeShade="A6"/>
                <w:sz w:val="20"/>
                <w:szCs w:val="20"/>
                <w:lang w:val="es-ES"/>
              </w:rPr>
              <w:t>l</w:t>
            </w:r>
            <w:r>
              <w:rPr>
                <w:color w:val="A6A6A6" w:themeColor="background1" w:themeShade="A6"/>
                <w:sz w:val="20"/>
                <w:szCs w:val="20"/>
                <w:lang w:val="es-ES"/>
              </w:rPr>
              <w:t xml:space="preserve"> correo</w:t>
            </w:r>
            <w:r w:rsidRPr="000B3956">
              <w:rPr>
                <w:color w:val="A6A6A6" w:themeColor="background1" w:themeShade="A6"/>
                <w:sz w:val="20"/>
                <w:szCs w:val="20"/>
                <w:lang w:val="es-ES"/>
              </w:rPr>
              <w:t xml:space="preserve"> institucional preferiblemente</w:t>
            </w:r>
          </w:p>
        </w:tc>
        <w:tc>
          <w:tcPr>
            <w:tcW w:w="4414" w:type="dxa"/>
            <w:gridSpan w:val="3"/>
          </w:tcPr>
          <w:p w14:paraId="4B9340F7" w14:textId="77777777" w:rsidR="003C3535" w:rsidRPr="004D4E65" w:rsidRDefault="003C3535" w:rsidP="00DC69B7">
            <w:pPr>
              <w:pStyle w:val="Prrafodelista"/>
              <w:ind w:left="322"/>
              <w:jc w:val="center"/>
              <w:rPr>
                <w:b/>
                <w:bCs/>
                <w:sz w:val="24"/>
                <w:szCs w:val="24"/>
                <w:lang w:val="es-ES"/>
              </w:rPr>
            </w:pPr>
          </w:p>
        </w:tc>
      </w:tr>
      <w:tr w:rsidR="003C3535" w:rsidRPr="004D4E65" w14:paraId="6ED7C2CE" w14:textId="77777777" w:rsidTr="009D2F9A">
        <w:tc>
          <w:tcPr>
            <w:tcW w:w="3114" w:type="dxa"/>
            <w:gridSpan w:val="2"/>
          </w:tcPr>
          <w:p w14:paraId="2E58CDD1" w14:textId="77777777" w:rsidR="003C3535" w:rsidRPr="004D4E65" w:rsidRDefault="003C3535" w:rsidP="00DC69B7">
            <w:pPr>
              <w:pStyle w:val="Prrafodelista"/>
              <w:ind w:left="322"/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>
              <w:rPr>
                <w:b/>
                <w:bCs/>
                <w:sz w:val="24"/>
                <w:szCs w:val="24"/>
                <w:lang w:val="es-ES"/>
              </w:rPr>
              <w:t>Función principal en el desarrollo del proyecto</w:t>
            </w:r>
          </w:p>
        </w:tc>
        <w:tc>
          <w:tcPr>
            <w:tcW w:w="5714" w:type="dxa"/>
            <w:gridSpan w:val="4"/>
          </w:tcPr>
          <w:p w14:paraId="1FDCA5F7" w14:textId="77777777" w:rsidR="003C3535" w:rsidRPr="004D4E65" w:rsidRDefault="003C3535" w:rsidP="00DC69B7">
            <w:pPr>
              <w:pStyle w:val="Prrafodelista"/>
              <w:ind w:left="322"/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>
              <w:rPr>
                <w:color w:val="A6A6A6" w:themeColor="background1" w:themeShade="A6"/>
                <w:sz w:val="20"/>
                <w:szCs w:val="20"/>
                <w:lang w:val="es-ES"/>
              </w:rPr>
              <w:t>Descripción breve</w:t>
            </w:r>
          </w:p>
        </w:tc>
      </w:tr>
      <w:tr w:rsidR="003C3535" w:rsidRPr="004D4E65" w14:paraId="2E52047D" w14:textId="77777777" w:rsidTr="009D2F9A">
        <w:tc>
          <w:tcPr>
            <w:tcW w:w="6799" w:type="dxa"/>
            <w:gridSpan w:val="4"/>
          </w:tcPr>
          <w:p w14:paraId="66593D03" w14:textId="77777777" w:rsidR="003C3535" w:rsidRDefault="003C3535" w:rsidP="00DC69B7">
            <w:pPr>
              <w:pStyle w:val="Prrafodelista"/>
              <w:ind w:left="322"/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>
              <w:rPr>
                <w:b/>
                <w:bCs/>
                <w:sz w:val="24"/>
                <w:szCs w:val="24"/>
                <w:lang w:val="es-ES"/>
              </w:rPr>
              <w:t>Horas de dedicación al proyecto dentro de la jornada laboral</w:t>
            </w:r>
          </w:p>
        </w:tc>
        <w:tc>
          <w:tcPr>
            <w:tcW w:w="2029" w:type="dxa"/>
            <w:gridSpan w:val="2"/>
          </w:tcPr>
          <w:p w14:paraId="088696C0" w14:textId="77777777" w:rsidR="003C3535" w:rsidRPr="004D4E65" w:rsidRDefault="003C3535" w:rsidP="00DC69B7">
            <w:pPr>
              <w:pStyle w:val="Prrafodelista"/>
              <w:ind w:left="322"/>
              <w:jc w:val="center"/>
              <w:rPr>
                <w:b/>
                <w:bCs/>
                <w:sz w:val="24"/>
                <w:szCs w:val="24"/>
                <w:lang w:val="es-ES"/>
              </w:rPr>
            </w:pPr>
          </w:p>
        </w:tc>
      </w:tr>
      <w:tr w:rsidR="003C3535" w14:paraId="0B7DD3A0" w14:textId="77777777" w:rsidTr="009D2F9A">
        <w:tc>
          <w:tcPr>
            <w:tcW w:w="6799" w:type="dxa"/>
            <w:gridSpan w:val="4"/>
          </w:tcPr>
          <w:p w14:paraId="1B8306DB" w14:textId="77777777" w:rsidR="003C3535" w:rsidRDefault="003C3535" w:rsidP="00DC69B7">
            <w:pPr>
              <w:pStyle w:val="Prrafodelista"/>
              <w:ind w:left="322"/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>
              <w:rPr>
                <w:b/>
                <w:bCs/>
                <w:sz w:val="24"/>
                <w:szCs w:val="24"/>
                <w:lang w:val="es-ES"/>
              </w:rPr>
              <w:t>Horas de dedicación al proyecto fuera de la jornada laboral</w:t>
            </w:r>
          </w:p>
        </w:tc>
        <w:tc>
          <w:tcPr>
            <w:tcW w:w="2029" w:type="dxa"/>
            <w:gridSpan w:val="2"/>
          </w:tcPr>
          <w:p w14:paraId="0CAAB210" w14:textId="77777777" w:rsidR="003C3535" w:rsidRDefault="003C3535" w:rsidP="00DC69B7">
            <w:pPr>
              <w:pStyle w:val="Prrafodelista"/>
              <w:ind w:left="322"/>
              <w:jc w:val="center"/>
              <w:rPr>
                <w:b/>
                <w:bCs/>
                <w:sz w:val="24"/>
                <w:szCs w:val="24"/>
                <w:lang w:val="es-ES"/>
              </w:rPr>
            </w:pPr>
          </w:p>
        </w:tc>
      </w:tr>
      <w:tr w:rsidR="003C3535" w:rsidRPr="0093583E" w14:paraId="0D2E2854" w14:textId="77777777" w:rsidTr="00E46D16">
        <w:tc>
          <w:tcPr>
            <w:tcW w:w="7650" w:type="dxa"/>
            <w:gridSpan w:val="5"/>
          </w:tcPr>
          <w:p w14:paraId="752C635C" w14:textId="19AE8802" w:rsidR="003C3535" w:rsidRDefault="003C3535" w:rsidP="00DC69B7">
            <w:pPr>
              <w:pStyle w:val="Prrafodelista"/>
              <w:ind w:left="322"/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>
              <w:rPr>
                <w:b/>
                <w:bCs/>
                <w:sz w:val="24"/>
                <w:szCs w:val="24"/>
                <w:lang w:val="es-ES"/>
              </w:rPr>
              <w:t xml:space="preserve">¿Pertenece o ha pertenecido a un grupo de investigación reconocido por </w:t>
            </w:r>
            <w:r w:rsidR="005D20E4">
              <w:rPr>
                <w:b/>
                <w:bCs/>
                <w:sz w:val="24"/>
                <w:szCs w:val="24"/>
                <w:lang w:val="es-ES"/>
              </w:rPr>
              <w:t>Ministerio de Ciencia, Tecnología e Innovación</w:t>
            </w:r>
            <w:r>
              <w:rPr>
                <w:b/>
                <w:bCs/>
                <w:sz w:val="24"/>
                <w:szCs w:val="24"/>
                <w:lang w:val="es-ES"/>
              </w:rPr>
              <w:t>?</w:t>
            </w:r>
          </w:p>
        </w:tc>
        <w:tc>
          <w:tcPr>
            <w:tcW w:w="1178" w:type="dxa"/>
          </w:tcPr>
          <w:p w14:paraId="42ECB024" w14:textId="77777777" w:rsidR="003C3535" w:rsidRPr="0093583E" w:rsidRDefault="003C3535" w:rsidP="00DC69B7">
            <w:pPr>
              <w:pStyle w:val="Prrafodelista"/>
              <w:ind w:left="322"/>
              <w:rPr>
                <w:sz w:val="24"/>
                <w:szCs w:val="24"/>
                <w:lang w:val="es-ES"/>
              </w:rPr>
            </w:pPr>
            <w:r w:rsidRPr="000B3956">
              <w:rPr>
                <w:color w:val="A6A6A6" w:themeColor="background1" w:themeShade="A6"/>
                <w:sz w:val="20"/>
                <w:szCs w:val="20"/>
                <w:lang w:val="es-ES"/>
              </w:rPr>
              <w:t>Sí o No</w:t>
            </w:r>
          </w:p>
        </w:tc>
      </w:tr>
    </w:tbl>
    <w:p w14:paraId="51021F27" w14:textId="77777777" w:rsidR="005412DC" w:rsidRDefault="005412DC" w:rsidP="00A5213B">
      <w:pPr>
        <w:rPr>
          <w:b/>
          <w:bCs/>
          <w:sz w:val="24"/>
          <w:szCs w:val="24"/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7"/>
        <w:gridCol w:w="567"/>
        <w:gridCol w:w="1300"/>
        <w:gridCol w:w="2385"/>
        <w:gridCol w:w="851"/>
        <w:gridCol w:w="1178"/>
      </w:tblGrid>
      <w:tr w:rsidR="009D2F9A" w:rsidRPr="004D4E65" w14:paraId="3E1E5A36" w14:textId="77777777" w:rsidTr="009D2F9A">
        <w:tc>
          <w:tcPr>
            <w:tcW w:w="2547" w:type="dxa"/>
          </w:tcPr>
          <w:p w14:paraId="21777DD0" w14:textId="77777777" w:rsidR="009D2F9A" w:rsidRDefault="009D2F9A" w:rsidP="001E16B8">
            <w:pPr>
              <w:rPr>
                <w:b/>
                <w:bCs/>
                <w:sz w:val="24"/>
                <w:szCs w:val="24"/>
                <w:lang w:val="es-ES"/>
              </w:rPr>
            </w:pPr>
            <w:r>
              <w:rPr>
                <w:b/>
                <w:bCs/>
                <w:sz w:val="24"/>
                <w:szCs w:val="24"/>
                <w:lang w:val="es-ES"/>
              </w:rPr>
              <w:t>Investigador 3</w:t>
            </w:r>
          </w:p>
        </w:tc>
        <w:tc>
          <w:tcPr>
            <w:tcW w:w="6281" w:type="dxa"/>
            <w:gridSpan w:val="5"/>
          </w:tcPr>
          <w:p w14:paraId="00224785" w14:textId="77777777" w:rsidR="009D2F9A" w:rsidRPr="004D4E65" w:rsidRDefault="009D2F9A" w:rsidP="001E16B8">
            <w:pPr>
              <w:rPr>
                <w:sz w:val="24"/>
                <w:szCs w:val="24"/>
                <w:lang w:val="es-ES"/>
              </w:rPr>
            </w:pPr>
            <w:r w:rsidRPr="000B3956">
              <w:rPr>
                <w:color w:val="A6A6A6" w:themeColor="background1" w:themeShade="A6"/>
                <w:sz w:val="20"/>
                <w:szCs w:val="20"/>
                <w:lang w:val="es-ES"/>
              </w:rPr>
              <w:t>Apellidos y nombres</w:t>
            </w:r>
          </w:p>
        </w:tc>
      </w:tr>
      <w:tr w:rsidR="009D2F9A" w:rsidRPr="004D4E65" w14:paraId="514F2873" w14:textId="77777777" w:rsidTr="009D2F9A">
        <w:tc>
          <w:tcPr>
            <w:tcW w:w="2547" w:type="dxa"/>
          </w:tcPr>
          <w:p w14:paraId="2D77997E" w14:textId="77777777" w:rsidR="009D2F9A" w:rsidRDefault="009D2F9A" w:rsidP="001E16B8">
            <w:pPr>
              <w:rPr>
                <w:b/>
                <w:bCs/>
                <w:sz w:val="24"/>
                <w:szCs w:val="24"/>
                <w:lang w:val="es-ES"/>
              </w:rPr>
            </w:pPr>
            <w:r>
              <w:rPr>
                <w:b/>
                <w:bCs/>
                <w:sz w:val="24"/>
                <w:szCs w:val="24"/>
                <w:lang w:val="es-ES"/>
              </w:rPr>
              <w:t>Rol en la institución</w:t>
            </w:r>
          </w:p>
        </w:tc>
        <w:tc>
          <w:tcPr>
            <w:tcW w:w="6281" w:type="dxa"/>
            <w:gridSpan w:val="5"/>
          </w:tcPr>
          <w:p w14:paraId="604850C3" w14:textId="77777777" w:rsidR="009D2F9A" w:rsidRPr="004D4E65" w:rsidRDefault="009D2F9A" w:rsidP="001E16B8">
            <w:pPr>
              <w:rPr>
                <w:sz w:val="24"/>
                <w:szCs w:val="24"/>
                <w:lang w:val="es-ES"/>
              </w:rPr>
            </w:pPr>
            <w:r w:rsidRPr="000B3956">
              <w:rPr>
                <w:color w:val="A6A6A6" w:themeColor="background1" w:themeShade="A6"/>
                <w:sz w:val="20"/>
                <w:szCs w:val="20"/>
                <w:lang w:val="es-ES"/>
              </w:rPr>
              <w:t>Estudiante/docente/directivo docente</w:t>
            </w:r>
          </w:p>
        </w:tc>
      </w:tr>
      <w:tr w:rsidR="009D2F9A" w:rsidRPr="004D4E65" w14:paraId="7B2EF89C" w14:textId="77777777" w:rsidTr="009D2F9A">
        <w:tc>
          <w:tcPr>
            <w:tcW w:w="4414" w:type="dxa"/>
            <w:gridSpan w:val="3"/>
          </w:tcPr>
          <w:p w14:paraId="64CF94EC" w14:textId="77777777" w:rsidR="009D2F9A" w:rsidRPr="004D4E65" w:rsidRDefault="009D2F9A" w:rsidP="001E16B8">
            <w:pPr>
              <w:pStyle w:val="Prrafodelista"/>
              <w:ind w:left="322"/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 w:rsidRPr="004D4E65">
              <w:rPr>
                <w:b/>
                <w:bCs/>
                <w:sz w:val="24"/>
                <w:szCs w:val="24"/>
                <w:lang w:val="es-ES"/>
              </w:rPr>
              <w:t>Tipo de identificación</w:t>
            </w:r>
          </w:p>
        </w:tc>
        <w:tc>
          <w:tcPr>
            <w:tcW w:w="4414" w:type="dxa"/>
            <w:gridSpan w:val="3"/>
          </w:tcPr>
          <w:p w14:paraId="0A911713" w14:textId="77777777" w:rsidR="009D2F9A" w:rsidRPr="004D4E65" w:rsidRDefault="009D2F9A" w:rsidP="001E16B8">
            <w:pPr>
              <w:pStyle w:val="Prrafodelista"/>
              <w:ind w:left="322"/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 w:rsidRPr="004D4E65">
              <w:rPr>
                <w:b/>
                <w:bCs/>
                <w:sz w:val="24"/>
                <w:szCs w:val="24"/>
                <w:lang w:val="es-ES"/>
              </w:rPr>
              <w:t>N. de identificación</w:t>
            </w:r>
          </w:p>
        </w:tc>
      </w:tr>
      <w:tr w:rsidR="009D2F9A" w14:paraId="1A5E9722" w14:textId="77777777" w:rsidTr="009D2F9A">
        <w:tc>
          <w:tcPr>
            <w:tcW w:w="4414" w:type="dxa"/>
            <w:gridSpan w:val="3"/>
          </w:tcPr>
          <w:p w14:paraId="5404682A" w14:textId="77777777" w:rsidR="009D2F9A" w:rsidRDefault="009D2F9A" w:rsidP="001E16B8">
            <w:pPr>
              <w:pStyle w:val="Prrafodelista"/>
              <w:ind w:left="322"/>
              <w:jc w:val="center"/>
              <w:rPr>
                <w:sz w:val="24"/>
                <w:szCs w:val="24"/>
                <w:lang w:val="es-ES"/>
              </w:rPr>
            </w:pPr>
            <w:r w:rsidRPr="000B3956">
              <w:rPr>
                <w:color w:val="A6A6A6" w:themeColor="background1" w:themeShade="A6"/>
                <w:sz w:val="20"/>
                <w:szCs w:val="20"/>
                <w:lang w:val="es-ES"/>
              </w:rPr>
              <w:t>Cédula /T.I.</w:t>
            </w:r>
          </w:p>
        </w:tc>
        <w:tc>
          <w:tcPr>
            <w:tcW w:w="4414" w:type="dxa"/>
            <w:gridSpan w:val="3"/>
          </w:tcPr>
          <w:p w14:paraId="481CF7E3" w14:textId="77777777" w:rsidR="009D2F9A" w:rsidRDefault="009D2F9A" w:rsidP="001E16B8">
            <w:pPr>
              <w:pStyle w:val="Prrafodelista"/>
              <w:ind w:left="322"/>
              <w:rPr>
                <w:sz w:val="24"/>
                <w:szCs w:val="24"/>
                <w:lang w:val="es-ES"/>
              </w:rPr>
            </w:pPr>
          </w:p>
        </w:tc>
      </w:tr>
      <w:tr w:rsidR="009D2F9A" w:rsidRPr="004D4E65" w14:paraId="6570143E" w14:textId="77777777" w:rsidTr="009D2F9A">
        <w:tc>
          <w:tcPr>
            <w:tcW w:w="4414" w:type="dxa"/>
            <w:gridSpan w:val="3"/>
          </w:tcPr>
          <w:p w14:paraId="39D8BAC2" w14:textId="77777777" w:rsidR="009D2F9A" w:rsidRPr="004D4E65" w:rsidRDefault="009D2F9A" w:rsidP="001E16B8">
            <w:pPr>
              <w:pStyle w:val="Prrafodelista"/>
              <w:ind w:left="322"/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 w:rsidRPr="004D4E65">
              <w:rPr>
                <w:b/>
                <w:bCs/>
                <w:sz w:val="24"/>
                <w:szCs w:val="24"/>
                <w:lang w:val="es-ES"/>
              </w:rPr>
              <w:t>Correo electrónico</w:t>
            </w:r>
            <w:r>
              <w:rPr>
                <w:b/>
                <w:bCs/>
                <w:sz w:val="24"/>
                <w:szCs w:val="24"/>
                <w:lang w:val="es-ES"/>
              </w:rPr>
              <w:t xml:space="preserve"> </w:t>
            </w:r>
          </w:p>
        </w:tc>
        <w:tc>
          <w:tcPr>
            <w:tcW w:w="4414" w:type="dxa"/>
            <w:gridSpan w:val="3"/>
          </w:tcPr>
          <w:p w14:paraId="4A818249" w14:textId="77777777" w:rsidR="009D2F9A" w:rsidRPr="004D4E65" w:rsidRDefault="009D2F9A" w:rsidP="001E16B8">
            <w:pPr>
              <w:pStyle w:val="Prrafodelista"/>
              <w:ind w:left="322"/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 w:rsidRPr="004D4E65">
              <w:rPr>
                <w:b/>
                <w:bCs/>
                <w:sz w:val="24"/>
                <w:szCs w:val="24"/>
                <w:lang w:val="es-ES"/>
              </w:rPr>
              <w:t>N. Telefónico</w:t>
            </w:r>
          </w:p>
        </w:tc>
      </w:tr>
      <w:tr w:rsidR="009D2F9A" w:rsidRPr="004D4E65" w14:paraId="77CB9C61" w14:textId="77777777" w:rsidTr="009D2F9A">
        <w:tc>
          <w:tcPr>
            <w:tcW w:w="4414" w:type="dxa"/>
            <w:gridSpan w:val="3"/>
          </w:tcPr>
          <w:p w14:paraId="17C573AE" w14:textId="77777777" w:rsidR="009D2F9A" w:rsidRPr="004D4E65" w:rsidRDefault="009D2F9A" w:rsidP="001E16B8">
            <w:pPr>
              <w:pStyle w:val="Prrafodelista"/>
              <w:ind w:left="322"/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>
              <w:rPr>
                <w:color w:val="A6A6A6" w:themeColor="background1" w:themeShade="A6"/>
                <w:sz w:val="20"/>
                <w:szCs w:val="20"/>
                <w:lang w:val="es-ES"/>
              </w:rPr>
              <w:t>E</w:t>
            </w:r>
            <w:r w:rsidRPr="000B3956">
              <w:rPr>
                <w:color w:val="A6A6A6" w:themeColor="background1" w:themeShade="A6"/>
                <w:sz w:val="20"/>
                <w:szCs w:val="20"/>
                <w:lang w:val="es-ES"/>
              </w:rPr>
              <w:t>l</w:t>
            </w:r>
            <w:r>
              <w:rPr>
                <w:color w:val="A6A6A6" w:themeColor="background1" w:themeShade="A6"/>
                <w:sz w:val="20"/>
                <w:szCs w:val="20"/>
                <w:lang w:val="es-ES"/>
              </w:rPr>
              <w:t xml:space="preserve"> correo</w:t>
            </w:r>
            <w:r w:rsidRPr="000B3956">
              <w:rPr>
                <w:color w:val="A6A6A6" w:themeColor="background1" w:themeShade="A6"/>
                <w:sz w:val="20"/>
                <w:szCs w:val="20"/>
                <w:lang w:val="es-ES"/>
              </w:rPr>
              <w:t xml:space="preserve"> institucional preferiblemente</w:t>
            </w:r>
          </w:p>
        </w:tc>
        <w:tc>
          <w:tcPr>
            <w:tcW w:w="4414" w:type="dxa"/>
            <w:gridSpan w:val="3"/>
          </w:tcPr>
          <w:p w14:paraId="0CF395EF" w14:textId="77777777" w:rsidR="009D2F9A" w:rsidRPr="004D4E65" w:rsidRDefault="009D2F9A" w:rsidP="001E16B8">
            <w:pPr>
              <w:pStyle w:val="Prrafodelista"/>
              <w:ind w:left="322"/>
              <w:jc w:val="center"/>
              <w:rPr>
                <w:b/>
                <w:bCs/>
                <w:sz w:val="24"/>
                <w:szCs w:val="24"/>
                <w:lang w:val="es-ES"/>
              </w:rPr>
            </w:pPr>
          </w:p>
        </w:tc>
      </w:tr>
      <w:tr w:rsidR="009D2F9A" w:rsidRPr="004D4E65" w14:paraId="184C35D9" w14:textId="77777777" w:rsidTr="009D2F9A">
        <w:tc>
          <w:tcPr>
            <w:tcW w:w="3114" w:type="dxa"/>
            <w:gridSpan w:val="2"/>
          </w:tcPr>
          <w:p w14:paraId="593B3C08" w14:textId="77777777" w:rsidR="009D2F9A" w:rsidRPr="004D4E65" w:rsidRDefault="009D2F9A" w:rsidP="001E16B8">
            <w:pPr>
              <w:pStyle w:val="Prrafodelista"/>
              <w:ind w:left="322"/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>
              <w:rPr>
                <w:b/>
                <w:bCs/>
                <w:sz w:val="24"/>
                <w:szCs w:val="24"/>
                <w:lang w:val="es-ES"/>
              </w:rPr>
              <w:t>Función principal en el desarrollo del proyecto</w:t>
            </w:r>
          </w:p>
        </w:tc>
        <w:tc>
          <w:tcPr>
            <w:tcW w:w="5714" w:type="dxa"/>
            <w:gridSpan w:val="4"/>
          </w:tcPr>
          <w:p w14:paraId="507AF66B" w14:textId="77777777" w:rsidR="009D2F9A" w:rsidRPr="004D4E65" w:rsidRDefault="009D2F9A" w:rsidP="001E16B8">
            <w:pPr>
              <w:pStyle w:val="Prrafodelista"/>
              <w:ind w:left="322"/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>
              <w:rPr>
                <w:color w:val="A6A6A6" w:themeColor="background1" w:themeShade="A6"/>
                <w:sz w:val="20"/>
                <w:szCs w:val="20"/>
                <w:lang w:val="es-ES"/>
              </w:rPr>
              <w:t>Descripción breve</w:t>
            </w:r>
          </w:p>
        </w:tc>
      </w:tr>
      <w:tr w:rsidR="009D2F9A" w:rsidRPr="004D4E65" w14:paraId="620141C0" w14:textId="77777777" w:rsidTr="009D2F9A">
        <w:tc>
          <w:tcPr>
            <w:tcW w:w="6799" w:type="dxa"/>
            <w:gridSpan w:val="4"/>
          </w:tcPr>
          <w:p w14:paraId="3EBA8A8B" w14:textId="77777777" w:rsidR="009D2F9A" w:rsidRDefault="009D2F9A" w:rsidP="001E16B8">
            <w:pPr>
              <w:pStyle w:val="Prrafodelista"/>
              <w:ind w:left="322"/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>
              <w:rPr>
                <w:b/>
                <w:bCs/>
                <w:sz w:val="24"/>
                <w:szCs w:val="24"/>
                <w:lang w:val="es-ES"/>
              </w:rPr>
              <w:t>Horas de dedicación al proyecto dentro de la jornada laboral</w:t>
            </w:r>
          </w:p>
        </w:tc>
        <w:tc>
          <w:tcPr>
            <w:tcW w:w="2029" w:type="dxa"/>
            <w:gridSpan w:val="2"/>
          </w:tcPr>
          <w:p w14:paraId="1561BFA1" w14:textId="77777777" w:rsidR="009D2F9A" w:rsidRPr="004D4E65" w:rsidRDefault="009D2F9A" w:rsidP="001E16B8">
            <w:pPr>
              <w:pStyle w:val="Prrafodelista"/>
              <w:ind w:left="322"/>
              <w:jc w:val="center"/>
              <w:rPr>
                <w:b/>
                <w:bCs/>
                <w:sz w:val="24"/>
                <w:szCs w:val="24"/>
                <w:lang w:val="es-ES"/>
              </w:rPr>
            </w:pPr>
          </w:p>
        </w:tc>
      </w:tr>
      <w:tr w:rsidR="009D2F9A" w14:paraId="6FA6639F" w14:textId="77777777" w:rsidTr="009D2F9A">
        <w:tc>
          <w:tcPr>
            <w:tcW w:w="6799" w:type="dxa"/>
            <w:gridSpan w:val="4"/>
          </w:tcPr>
          <w:p w14:paraId="654460C7" w14:textId="77777777" w:rsidR="009D2F9A" w:rsidRDefault="009D2F9A" w:rsidP="001E16B8">
            <w:pPr>
              <w:pStyle w:val="Prrafodelista"/>
              <w:ind w:left="322"/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>
              <w:rPr>
                <w:b/>
                <w:bCs/>
                <w:sz w:val="24"/>
                <w:szCs w:val="24"/>
                <w:lang w:val="es-ES"/>
              </w:rPr>
              <w:t>Horas de dedicación al proyecto fuera de la jornada laboral</w:t>
            </w:r>
          </w:p>
        </w:tc>
        <w:tc>
          <w:tcPr>
            <w:tcW w:w="2029" w:type="dxa"/>
            <w:gridSpan w:val="2"/>
          </w:tcPr>
          <w:p w14:paraId="0B41A011" w14:textId="77777777" w:rsidR="009D2F9A" w:rsidRDefault="009D2F9A" w:rsidP="001E16B8">
            <w:pPr>
              <w:pStyle w:val="Prrafodelista"/>
              <w:ind w:left="322"/>
              <w:jc w:val="center"/>
              <w:rPr>
                <w:b/>
                <w:bCs/>
                <w:sz w:val="24"/>
                <w:szCs w:val="24"/>
                <w:lang w:val="es-ES"/>
              </w:rPr>
            </w:pPr>
          </w:p>
        </w:tc>
      </w:tr>
      <w:tr w:rsidR="009D2F9A" w:rsidRPr="0093583E" w14:paraId="589C0C7A" w14:textId="77777777" w:rsidTr="00E46D16">
        <w:tc>
          <w:tcPr>
            <w:tcW w:w="7650" w:type="dxa"/>
            <w:gridSpan w:val="5"/>
          </w:tcPr>
          <w:p w14:paraId="5D48B47C" w14:textId="1071F4A4" w:rsidR="009D2F9A" w:rsidRDefault="009D2F9A" w:rsidP="001E16B8">
            <w:pPr>
              <w:pStyle w:val="Prrafodelista"/>
              <w:ind w:left="322"/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>
              <w:rPr>
                <w:b/>
                <w:bCs/>
                <w:sz w:val="24"/>
                <w:szCs w:val="24"/>
                <w:lang w:val="es-ES"/>
              </w:rPr>
              <w:lastRenderedPageBreak/>
              <w:t xml:space="preserve">¿Pertenece o ha pertenecido a un grupo de investigación reconocido por </w:t>
            </w:r>
            <w:r w:rsidR="005D20E4">
              <w:rPr>
                <w:b/>
                <w:bCs/>
                <w:sz w:val="24"/>
                <w:szCs w:val="24"/>
                <w:lang w:val="es-ES"/>
              </w:rPr>
              <w:t>Ministerio de Ciencia, Tecnología e Innovación</w:t>
            </w:r>
            <w:r>
              <w:rPr>
                <w:b/>
                <w:bCs/>
                <w:sz w:val="24"/>
                <w:szCs w:val="24"/>
                <w:lang w:val="es-ES"/>
              </w:rPr>
              <w:t>?</w:t>
            </w:r>
          </w:p>
        </w:tc>
        <w:tc>
          <w:tcPr>
            <w:tcW w:w="1178" w:type="dxa"/>
          </w:tcPr>
          <w:p w14:paraId="4940DE46" w14:textId="77777777" w:rsidR="009D2F9A" w:rsidRPr="0093583E" w:rsidRDefault="009D2F9A" w:rsidP="001E16B8">
            <w:pPr>
              <w:pStyle w:val="Prrafodelista"/>
              <w:ind w:left="322"/>
              <w:rPr>
                <w:sz w:val="24"/>
                <w:szCs w:val="24"/>
                <w:lang w:val="es-ES"/>
              </w:rPr>
            </w:pPr>
            <w:r w:rsidRPr="000B3956">
              <w:rPr>
                <w:color w:val="A6A6A6" w:themeColor="background1" w:themeShade="A6"/>
                <w:sz w:val="20"/>
                <w:szCs w:val="20"/>
                <w:lang w:val="es-ES"/>
              </w:rPr>
              <w:t>Sí o No</w:t>
            </w:r>
          </w:p>
        </w:tc>
      </w:tr>
    </w:tbl>
    <w:p w14:paraId="3B4A0390" w14:textId="77777777" w:rsidR="009D2F9A" w:rsidRDefault="009D2F9A" w:rsidP="00A5213B">
      <w:pPr>
        <w:rPr>
          <w:b/>
          <w:bCs/>
          <w:sz w:val="24"/>
          <w:szCs w:val="24"/>
          <w:lang w:val="es-ES"/>
        </w:rPr>
      </w:pPr>
    </w:p>
    <w:tbl>
      <w:tblPr>
        <w:tblStyle w:val="Tablaconcuadrcula"/>
        <w:tblW w:w="0" w:type="auto"/>
        <w:tbl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</w:tblBorders>
        <w:tblLook w:val="04A0" w:firstRow="1" w:lastRow="0" w:firstColumn="1" w:lastColumn="0" w:noHBand="0" w:noVBand="1"/>
      </w:tblPr>
      <w:tblGrid>
        <w:gridCol w:w="2547"/>
        <w:gridCol w:w="567"/>
        <w:gridCol w:w="1300"/>
        <w:gridCol w:w="2385"/>
        <w:gridCol w:w="709"/>
        <w:gridCol w:w="1320"/>
      </w:tblGrid>
      <w:tr w:rsidR="009D2F9A" w:rsidRPr="004D4E65" w14:paraId="0CAA8F5D" w14:textId="77777777" w:rsidTr="009D2F9A">
        <w:tc>
          <w:tcPr>
            <w:tcW w:w="2547" w:type="dxa"/>
          </w:tcPr>
          <w:p w14:paraId="0B7B0255" w14:textId="3432BFD0" w:rsidR="009D2F9A" w:rsidRDefault="009D2F9A" w:rsidP="001E16B8">
            <w:pPr>
              <w:rPr>
                <w:b/>
                <w:bCs/>
                <w:sz w:val="24"/>
                <w:szCs w:val="24"/>
                <w:lang w:val="es-ES"/>
              </w:rPr>
            </w:pPr>
            <w:r>
              <w:rPr>
                <w:b/>
                <w:bCs/>
                <w:sz w:val="24"/>
                <w:szCs w:val="24"/>
                <w:lang w:val="es-ES"/>
              </w:rPr>
              <w:t>Investigador 4</w:t>
            </w:r>
          </w:p>
        </w:tc>
        <w:tc>
          <w:tcPr>
            <w:tcW w:w="6281" w:type="dxa"/>
            <w:gridSpan w:val="5"/>
          </w:tcPr>
          <w:p w14:paraId="09152EA1" w14:textId="77777777" w:rsidR="009D2F9A" w:rsidRPr="004D4E65" w:rsidRDefault="009D2F9A" w:rsidP="001E16B8">
            <w:pPr>
              <w:rPr>
                <w:sz w:val="24"/>
                <w:szCs w:val="24"/>
                <w:lang w:val="es-ES"/>
              </w:rPr>
            </w:pPr>
            <w:r w:rsidRPr="000B3956">
              <w:rPr>
                <w:color w:val="A6A6A6" w:themeColor="background1" w:themeShade="A6"/>
                <w:sz w:val="20"/>
                <w:szCs w:val="20"/>
                <w:lang w:val="es-ES"/>
              </w:rPr>
              <w:t>Apellidos y nombres</w:t>
            </w:r>
          </w:p>
        </w:tc>
      </w:tr>
      <w:tr w:rsidR="009D2F9A" w:rsidRPr="004D4E65" w14:paraId="09567407" w14:textId="77777777" w:rsidTr="009D2F9A">
        <w:tc>
          <w:tcPr>
            <w:tcW w:w="2547" w:type="dxa"/>
          </w:tcPr>
          <w:p w14:paraId="064A9118" w14:textId="77777777" w:rsidR="009D2F9A" w:rsidRDefault="009D2F9A" w:rsidP="001E16B8">
            <w:pPr>
              <w:rPr>
                <w:b/>
                <w:bCs/>
                <w:sz w:val="24"/>
                <w:szCs w:val="24"/>
                <w:lang w:val="es-ES"/>
              </w:rPr>
            </w:pPr>
            <w:r>
              <w:rPr>
                <w:b/>
                <w:bCs/>
                <w:sz w:val="24"/>
                <w:szCs w:val="24"/>
                <w:lang w:val="es-ES"/>
              </w:rPr>
              <w:t>Rol en la institución</w:t>
            </w:r>
          </w:p>
        </w:tc>
        <w:tc>
          <w:tcPr>
            <w:tcW w:w="6281" w:type="dxa"/>
            <w:gridSpan w:val="5"/>
          </w:tcPr>
          <w:p w14:paraId="75AD02EF" w14:textId="77777777" w:rsidR="009D2F9A" w:rsidRPr="004D4E65" w:rsidRDefault="009D2F9A" w:rsidP="001E16B8">
            <w:pPr>
              <w:rPr>
                <w:sz w:val="24"/>
                <w:szCs w:val="24"/>
                <w:lang w:val="es-ES"/>
              </w:rPr>
            </w:pPr>
            <w:r w:rsidRPr="000B3956">
              <w:rPr>
                <w:color w:val="A6A6A6" w:themeColor="background1" w:themeShade="A6"/>
                <w:sz w:val="20"/>
                <w:szCs w:val="20"/>
                <w:lang w:val="es-ES"/>
              </w:rPr>
              <w:t>Estudiante/docente/directivo docente</w:t>
            </w:r>
          </w:p>
        </w:tc>
      </w:tr>
      <w:tr w:rsidR="009D2F9A" w:rsidRPr="004D4E65" w14:paraId="17BC3C7E" w14:textId="77777777" w:rsidTr="009D2F9A">
        <w:tc>
          <w:tcPr>
            <w:tcW w:w="4414" w:type="dxa"/>
            <w:gridSpan w:val="3"/>
          </w:tcPr>
          <w:p w14:paraId="54ADE4EB" w14:textId="77777777" w:rsidR="009D2F9A" w:rsidRPr="004D4E65" w:rsidRDefault="009D2F9A" w:rsidP="001E16B8">
            <w:pPr>
              <w:pStyle w:val="Prrafodelista"/>
              <w:ind w:left="322"/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 w:rsidRPr="004D4E65">
              <w:rPr>
                <w:b/>
                <w:bCs/>
                <w:sz w:val="24"/>
                <w:szCs w:val="24"/>
                <w:lang w:val="es-ES"/>
              </w:rPr>
              <w:t>Tipo de identificación</w:t>
            </w:r>
          </w:p>
        </w:tc>
        <w:tc>
          <w:tcPr>
            <w:tcW w:w="4414" w:type="dxa"/>
            <w:gridSpan w:val="3"/>
          </w:tcPr>
          <w:p w14:paraId="2E33E3F0" w14:textId="77777777" w:rsidR="009D2F9A" w:rsidRPr="004D4E65" w:rsidRDefault="009D2F9A" w:rsidP="001E16B8">
            <w:pPr>
              <w:pStyle w:val="Prrafodelista"/>
              <w:ind w:left="322"/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 w:rsidRPr="004D4E65">
              <w:rPr>
                <w:b/>
                <w:bCs/>
                <w:sz w:val="24"/>
                <w:szCs w:val="24"/>
                <w:lang w:val="es-ES"/>
              </w:rPr>
              <w:t>N. de identificación</w:t>
            </w:r>
          </w:p>
        </w:tc>
      </w:tr>
      <w:tr w:rsidR="009D2F9A" w14:paraId="1AFCDC83" w14:textId="77777777" w:rsidTr="009D2F9A">
        <w:tc>
          <w:tcPr>
            <w:tcW w:w="4414" w:type="dxa"/>
            <w:gridSpan w:val="3"/>
          </w:tcPr>
          <w:p w14:paraId="2B695A22" w14:textId="77777777" w:rsidR="009D2F9A" w:rsidRDefault="009D2F9A" w:rsidP="001E16B8">
            <w:pPr>
              <w:pStyle w:val="Prrafodelista"/>
              <w:ind w:left="322"/>
              <w:jc w:val="center"/>
              <w:rPr>
                <w:sz w:val="24"/>
                <w:szCs w:val="24"/>
                <w:lang w:val="es-ES"/>
              </w:rPr>
            </w:pPr>
            <w:r w:rsidRPr="000B3956">
              <w:rPr>
                <w:color w:val="A6A6A6" w:themeColor="background1" w:themeShade="A6"/>
                <w:sz w:val="20"/>
                <w:szCs w:val="20"/>
                <w:lang w:val="es-ES"/>
              </w:rPr>
              <w:t>Cédula /T.I.</w:t>
            </w:r>
          </w:p>
        </w:tc>
        <w:tc>
          <w:tcPr>
            <w:tcW w:w="4414" w:type="dxa"/>
            <w:gridSpan w:val="3"/>
          </w:tcPr>
          <w:p w14:paraId="03B39236" w14:textId="77777777" w:rsidR="009D2F9A" w:rsidRDefault="009D2F9A" w:rsidP="001E16B8">
            <w:pPr>
              <w:pStyle w:val="Prrafodelista"/>
              <w:ind w:left="322"/>
              <w:rPr>
                <w:sz w:val="24"/>
                <w:szCs w:val="24"/>
                <w:lang w:val="es-ES"/>
              </w:rPr>
            </w:pPr>
          </w:p>
        </w:tc>
      </w:tr>
      <w:tr w:rsidR="009D2F9A" w:rsidRPr="004D4E65" w14:paraId="6CE32924" w14:textId="77777777" w:rsidTr="009D2F9A">
        <w:tc>
          <w:tcPr>
            <w:tcW w:w="4414" w:type="dxa"/>
            <w:gridSpan w:val="3"/>
          </w:tcPr>
          <w:p w14:paraId="71A45E96" w14:textId="77777777" w:rsidR="009D2F9A" w:rsidRPr="004D4E65" w:rsidRDefault="009D2F9A" w:rsidP="001E16B8">
            <w:pPr>
              <w:pStyle w:val="Prrafodelista"/>
              <w:ind w:left="322"/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 w:rsidRPr="004D4E65">
              <w:rPr>
                <w:b/>
                <w:bCs/>
                <w:sz w:val="24"/>
                <w:szCs w:val="24"/>
                <w:lang w:val="es-ES"/>
              </w:rPr>
              <w:t>Correo electrónico</w:t>
            </w:r>
            <w:r>
              <w:rPr>
                <w:b/>
                <w:bCs/>
                <w:sz w:val="24"/>
                <w:szCs w:val="24"/>
                <w:lang w:val="es-ES"/>
              </w:rPr>
              <w:t xml:space="preserve"> </w:t>
            </w:r>
          </w:p>
        </w:tc>
        <w:tc>
          <w:tcPr>
            <w:tcW w:w="4414" w:type="dxa"/>
            <w:gridSpan w:val="3"/>
          </w:tcPr>
          <w:p w14:paraId="49CD87E5" w14:textId="77777777" w:rsidR="009D2F9A" w:rsidRPr="004D4E65" w:rsidRDefault="009D2F9A" w:rsidP="001E16B8">
            <w:pPr>
              <w:pStyle w:val="Prrafodelista"/>
              <w:ind w:left="322"/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 w:rsidRPr="004D4E65">
              <w:rPr>
                <w:b/>
                <w:bCs/>
                <w:sz w:val="24"/>
                <w:szCs w:val="24"/>
                <w:lang w:val="es-ES"/>
              </w:rPr>
              <w:t>N. Telefónico</w:t>
            </w:r>
          </w:p>
        </w:tc>
      </w:tr>
      <w:tr w:rsidR="009D2F9A" w:rsidRPr="004D4E65" w14:paraId="2A2B66A0" w14:textId="77777777" w:rsidTr="009D2F9A">
        <w:tc>
          <w:tcPr>
            <w:tcW w:w="4414" w:type="dxa"/>
            <w:gridSpan w:val="3"/>
          </w:tcPr>
          <w:p w14:paraId="61AE38D2" w14:textId="77777777" w:rsidR="009D2F9A" w:rsidRPr="004D4E65" w:rsidRDefault="009D2F9A" w:rsidP="001E16B8">
            <w:pPr>
              <w:pStyle w:val="Prrafodelista"/>
              <w:ind w:left="322"/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>
              <w:rPr>
                <w:color w:val="A6A6A6" w:themeColor="background1" w:themeShade="A6"/>
                <w:sz w:val="20"/>
                <w:szCs w:val="20"/>
                <w:lang w:val="es-ES"/>
              </w:rPr>
              <w:t>E</w:t>
            </w:r>
            <w:r w:rsidRPr="000B3956">
              <w:rPr>
                <w:color w:val="A6A6A6" w:themeColor="background1" w:themeShade="A6"/>
                <w:sz w:val="20"/>
                <w:szCs w:val="20"/>
                <w:lang w:val="es-ES"/>
              </w:rPr>
              <w:t>l</w:t>
            </w:r>
            <w:r>
              <w:rPr>
                <w:color w:val="A6A6A6" w:themeColor="background1" w:themeShade="A6"/>
                <w:sz w:val="20"/>
                <w:szCs w:val="20"/>
                <w:lang w:val="es-ES"/>
              </w:rPr>
              <w:t xml:space="preserve"> correo</w:t>
            </w:r>
            <w:r w:rsidRPr="000B3956">
              <w:rPr>
                <w:color w:val="A6A6A6" w:themeColor="background1" w:themeShade="A6"/>
                <w:sz w:val="20"/>
                <w:szCs w:val="20"/>
                <w:lang w:val="es-ES"/>
              </w:rPr>
              <w:t xml:space="preserve"> institucional preferiblemente</w:t>
            </w:r>
          </w:p>
        </w:tc>
        <w:tc>
          <w:tcPr>
            <w:tcW w:w="4414" w:type="dxa"/>
            <w:gridSpan w:val="3"/>
          </w:tcPr>
          <w:p w14:paraId="73C6BC1C" w14:textId="77777777" w:rsidR="009D2F9A" w:rsidRPr="004D4E65" w:rsidRDefault="009D2F9A" w:rsidP="001E16B8">
            <w:pPr>
              <w:pStyle w:val="Prrafodelista"/>
              <w:ind w:left="322"/>
              <w:jc w:val="center"/>
              <w:rPr>
                <w:b/>
                <w:bCs/>
                <w:sz w:val="24"/>
                <w:szCs w:val="24"/>
                <w:lang w:val="es-ES"/>
              </w:rPr>
            </w:pPr>
          </w:p>
        </w:tc>
      </w:tr>
      <w:tr w:rsidR="009D2F9A" w:rsidRPr="004D4E65" w14:paraId="13EF36FC" w14:textId="77777777" w:rsidTr="009D2F9A">
        <w:tc>
          <w:tcPr>
            <w:tcW w:w="3114" w:type="dxa"/>
            <w:gridSpan w:val="2"/>
          </w:tcPr>
          <w:p w14:paraId="5E0CC3B1" w14:textId="77777777" w:rsidR="009D2F9A" w:rsidRPr="004D4E65" w:rsidRDefault="009D2F9A" w:rsidP="001E16B8">
            <w:pPr>
              <w:pStyle w:val="Prrafodelista"/>
              <w:ind w:left="322"/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>
              <w:rPr>
                <w:b/>
                <w:bCs/>
                <w:sz w:val="24"/>
                <w:szCs w:val="24"/>
                <w:lang w:val="es-ES"/>
              </w:rPr>
              <w:t>Función principal en el desarrollo del proyecto</w:t>
            </w:r>
          </w:p>
        </w:tc>
        <w:tc>
          <w:tcPr>
            <w:tcW w:w="5714" w:type="dxa"/>
            <w:gridSpan w:val="4"/>
          </w:tcPr>
          <w:p w14:paraId="2ABC46A7" w14:textId="77777777" w:rsidR="009D2F9A" w:rsidRPr="004D4E65" w:rsidRDefault="009D2F9A" w:rsidP="001E16B8">
            <w:pPr>
              <w:pStyle w:val="Prrafodelista"/>
              <w:ind w:left="322"/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>
              <w:rPr>
                <w:color w:val="A6A6A6" w:themeColor="background1" w:themeShade="A6"/>
                <w:sz w:val="20"/>
                <w:szCs w:val="20"/>
                <w:lang w:val="es-ES"/>
              </w:rPr>
              <w:t>Descripción breve</w:t>
            </w:r>
          </w:p>
        </w:tc>
      </w:tr>
      <w:tr w:rsidR="009D2F9A" w:rsidRPr="004D4E65" w14:paraId="70BAF478" w14:textId="77777777" w:rsidTr="009D2F9A">
        <w:tc>
          <w:tcPr>
            <w:tcW w:w="6799" w:type="dxa"/>
            <w:gridSpan w:val="4"/>
          </w:tcPr>
          <w:p w14:paraId="5B1D0B81" w14:textId="77777777" w:rsidR="009D2F9A" w:rsidRDefault="009D2F9A" w:rsidP="001E16B8">
            <w:pPr>
              <w:pStyle w:val="Prrafodelista"/>
              <w:ind w:left="322"/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>
              <w:rPr>
                <w:b/>
                <w:bCs/>
                <w:sz w:val="24"/>
                <w:szCs w:val="24"/>
                <w:lang w:val="es-ES"/>
              </w:rPr>
              <w:t>Horas de dedicación al proyecto dentro de la jornada laboral</w:t>
            </w:r>
          </w:p>
        </w:tc>
        <w:tc>
          <w:tcPr>
            <w:tcW w:w="2029" w:type="dxa"/>
            <w:gridSpan w:val="2"/>
          </w:tcPr>
          <w:p w14:paraId="044F4948" w14:textId="77777777" w:rsidR="009D2F9A" w:rsidRPr="004D4E65" w:rsidRDefault="009D2F9A" w:rsidP="001E16B8">
            <w:pPr>
              <w:pStyle w:val="Prrafodelista"/>
              <w:ind w:left="322"/>
              <w:jc w:val="center"/>
              <w:rPr>
                <w:b/>
                <w:bCs/>
                <w:sz w:val="24"/>
                <w:szCs w:val="24"/>
                <w:lang w:val="es-ES"/>
              </w:rPr>
            </w:pPr>
          </w:p>
        </w:tc>
      </w:tr>
      <w:tr w:rsidR="009D2F9A" w14:paraId="7814824F" w14:textId="77777777" w:rsidTr="009D2F9A">
        <w:tc>
          <w:tcPr>
            <w:tcW w:w="6799" w:type="dxa"/>
            <w:gridSpan w:val="4"/>
          </w:tcPr>
          <w:p w14:paraId="4F418AF7" w14:textId="77777777" w:rsidR="009D2F9A" w:rsidRDefault="009D2F9A" w:rsidP="001E16B8">
            <w:pPr>
              <w:pStyle w:val="Prrafodelista"/>
              <w:ind w:left="322"/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>
              <w:rPr>
                <w:b/>
                <w:bCs/>
                <w:sz w:val="24"/>
                <w:szCs w:val="24"/>
                <w:lang w:val="es-ES"/>
              </w:rPr>
              <w:t>Horas de dedicación al proyecto fuera de la jornada laboral</w:t>
            </w:r>
          </w:p>
        </w:tc>
        <w:tc>
          <w:tcPr>
            <w:tcW w:w="2029" w:type="dxa"/>
            <w:gridSpan w:val="2"/>
          </w:tcPr>
          <w:p w14:paraId="207D0AD0" w14:textId="77777777" w:rsidR="009D2F9A" w:rsidRDefault="009D2F9A" w:rsidP="001E16B8">
            <w:pPr>
              <w:pStyle w:val="Prrafodelista"/>
              <w:ind w:left="322"/>
              <w:jc w:val="center"/>
              <w:rPr>
                <w:b/>
                <w:bCs/>
                <w:sz w:val="24"/>
                <w:szCs w:val="24"/>
                <w:lang w:val="es-ES"/>
              </w:rPr>
            </w:pPr>
          </w:p>
        </w:tc>
      </w:tr>
      <w:tr w:rsidR="009D2F9A" w:rsidRPr="0093583E" w14:paraId="3EB5C41D" w14:textId="77777777" w:rsidTr="00E46D16">
        <w:tc>
          <w:tcPr>
            <w:tcW w:w="7508" w:type="dxa"/>
            <w:gridSpan w:val="5"/>
          </w:tcPr>
          <w:p w14:paraId="45D80C1B" w14:textId="3D9965B5" w:rsidR="009D2F9A" w:rsidRDefault="009D2F9A" w:rsidP="001E16B8">
            <w:pPr>
              <w:pStyle w:val="Prrafodelista"/>
              <w:ind w:left="322"/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>
              <w:rPr>
                <w:b/>
                <w:bCs/>
                <w:sz w:val="24"/>
                <w:szCs w:val="24"/>
                <w:lang w:val="es-ES"/>
              </w:rPr>
              <w:t>¿Pertenece o ha pertenecido a un grupo de investigación reconocido por</w:t>
            </w:r>
            <w:r w:rsidR="005D20E4">
              <w:rPr>
                <w:b/>
                <w:bCs/>
                <w:sz w:val="24"/>
                <w:szCs w:val="24"/>
                <w:lang w:val="es-ES"/>
              </w:rPr>
              <w:t xml:space="preserve"> el Ministerio de Ciencia, Tecnología e Innovación</w:t>
            </w:r>
            <w:r>
              <w:rPr>
                <w:b/>
                <w:bCs/>
                <w:sz w:val="24"/>
                <w:szCs w:val="24"/>
                <w:lang w:val="es-ES"/>
              </w:rPr>
              <w:t>?</w:t>
            </w:r>
          </w:p>
        </w:tc>
        <w:tc>
          <w:tcPr>
            <w:tcW w:w="1320" w:type="dxa"/>
          </w:tcPr>
          <w:p w14:paraId="0C5547F2" w14:textId="77777777" w:rsidR="009D2F9A" w:rsidRPr="0093583E" w:rsidRDefault="009D2F9A" w:rsidP="001E16B8">
            <w:pPr>
              <w:pStyle w:val="Prrafodelista"/>
              <w:ind w:left="322"/>
              <w:rPr>
                <w:sz w:val="24"/>
                <w:szCs w:val="24"/>
                <w:lang w:val="es-ES"/>
              </w:rPr>
            </w:pPr>
            <w:r w:rsidRPr="000B3956">
              <w:rPr>
                <w:color w:val="A6A6A6" w:themeColor="background1" w:themeShade="A6"/>
                <w:sz w:val="20"/>
                <w:szCs w:val="20"/>
                <w:lang w:val="es-ES"/>
              </w:rPr>
              <w:t>Sí o No</w:t>
            </w:r>
          </w:p>
        </w:tc>
      </w:tr>
    </w:tbl>
    <w:p w14:paraId="6FBC649F" w14:textId="77777777" w:rsidR="003C3535" w:rsidRDefault="003C3535" w:rsidP="00B22527">
      <w:pPr>
        <w:rPr>
          <w:b/>
          <w:bCs/>
          <w:sz w:val="24"/>
          <w:szCs w:val="24"/>
          <w:lang w:val="es-ES"/>
        </w:rPr>
      </w:pPr>
    </w:p>
    <w:sectPr w:rsidR="003C3535" w:rsidSect="00E4204D">
      <w:headerReference w:type="even" r:id="rId8"/>
      <w:headerReference w:type="default" r:id="rId9"/>
      <w:footerReference w:type="default" r:id="rId10"/>
      <w:headerReference w:type="first" r:id="rId11"/>
      <w:pgSz w:w="12240" w:h="15840" w:code="1"/>
      <w:pgMar w:top="1134" w:right="1701" w:bottom="1134" w:left="1701" w:header="510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C08008" w14:textId="77777777" w:rsidR="00B7368B" w:rsidRDefault="00B7368B" w:rsidP="00D22542">
      <w:pPr>
        <w:spacing w:after="0" w:line="240" w:lineRule="auto"/>
      </w:pPr>
      <w:r>
        <w:separator/>
      </w:r>
    </w:p>
  </w:endnote>
  <w:endnote w:type="continuationSeparator" w:id="0">
    <w:p w14:paraId="5820A1E9" w14:textId="77777777" w:rsidR="00B7368B" w:rsidRDefault="00B7368B" w:rsidP="00D225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344131" w14:textId="77777777" w:rsidR="00AC080C" w:rsidRPr="001C2907" w:rsidRDefault="00AC080C" w:rsidP="00CB03F5">
    <w:pPr>
      <w:pStyle w:val="Sinespaciado"/>
      <w:jc w:val="center"/>
      <w:rPr>
        <w:rFonts w:ascii="Arial Narrow" w:hAnsi="Arial Narrow"/>
        <w:sz w:val="24"/>
        <w:szCs w:val="20"/>
      </w:rPr>
    </w:pPr>
    <w:r w:rsidRPr="001C2907">
      <w:rPr>
        <w:rFonts w:ascii="Arial Narrow" w:hAnsi="Arial Narrow"/>
        <w:szCs w:val="20"/>
      </w:rPr>
      <w:t>Dirección: Calle 5 No. 11 – 94   CEL. 3156129848     www.normalpitalito.edu.co</w:t>
    </w:r>
  </w:p>
  <w:p w14:paraId="29B5A608" w14:textId="77777777" w:rsidR="00AC080C" w:rsidRDefault="00AC080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14B62E" w14:textId="77777777" w:rsidR="00B7368B" w:rsidRDefault="00B7368B" w:rsidP="00D22542">
      <w:pPr>
        <w:spacing w:after="0" w:line="240" w:lineRule="auto"/>
      </w:pPr>
      <w:r>
        <w:separator/>
      </w:r>
    </w:p>
  </w:footnote>
  <w:footnote w:type="continuationSeparator" w:id="0">
    <w:p w14:paraId="5693D366" w14:textId="77777777" w:rsidR="00B7368B" w:rsidRDefault="00B7368B" w:rsidP="00D225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270291" w14:textId="6ABA85D3" w:rsidR="0018428D" w:rsidRDefault="00000000">
    <w:pPr>
      <w:pStyle w:val="Encabezado"/>
    </w:pPr>
    <w:r>
      <w:rPr>
        <w:noProof/>
      </w:rPr>
      <w:pict w14:anchorId="10ACE86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80129376" o:spid="_x0000_s1028" type="#_x0000_t75" style="position:absolute;margin-left:0;margin-top:0;width:441.6pt;height:441.6pt;z-index:-251650048;mso-position-horizontal:center;mso-position-horizontal-relative:margin;mso-position-vertical:center;mso-position-vertical-relative:margin" o:allowincell="f">
          <v:imagedata r:id="rId1" o:title="WhatsApp Image 2023-09-21 at 4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F09C7A" w14:textId="46A3F753" w:rsidR="00AC080C" w:rsidRDefault="005922C8" w:rsidP="00AC1138">
    <w:pPr>
      <w:pStyle w:val="Encabezado"/>
      <w:tabs>
        <w:tab w:val="left" w:pos="585"/>
        <w:tab w:val="left" w:pos="1050"/>
        <w:tab w:val="center" w:pos="4252"/>
        <w:tab w:val="left" w:pos="5805"/>
        <w:tab w:val="left" w:pos="7275"/>
      </w:tabs>
      <w:spacing w:after="0"/>
      <w:rPr>
        <w:rFonts w:ascii="Arial" w:hAnsi="Arial" w:cs="Arial"/>
        <w:sz w:val="18"/>
        <w:szCs w:val="18"/>
      </w:rPr>
    </w:pPr>
    <w:r>
      <w:rPr>
        <w:rFonts w:ascii="Arial" w:hAnsi="Arial" w:cs="Arial"/>
        <w:noProof/>
        <w:sz w:val="18"/>
        <w:szCs w:val="18"/>
      </w:rPr>
      <w:drawing>
        <wp:anchor distT="0" distB="0" distL="114300" distR="114300" simplePos="0" relativeHeight="251668480" behindDoc="1" locked="0" layoutInCell="1" allowOverlap="1" wp14:anchorId="4B17240C" wp14:editId="4D8E6901">
          <wp:simplePos x="0" y="0"/>
          <wp:positionH relativeFrom="margin">
            <wp:posOffset>-400685</wp:posOffset>
          </wp:positionH>
          <wp:positionV relativeFrom="topMargin">
            <wp:posOffset>298450</wp:posOffset>
          </wp:positionV>
          <wp:extent cx="875665" cy="850900"/>
          <wp:effectExtent l="0" t="0" r="635" b="635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5945" cy="85117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Arial"/>
        <w:noProof/>
        <w:sz w:val="18"/>
        <w:szCs w:val="18"/>
      </w:rPr>
      <w:drawing>
        <wp:anchor distT="0" distB="0" distL="114300" distR="114300" simplePos="0" relativeHeight="251669504" behindDoc="0" locked="0" layoutInCell="1" allowOverlap="1" wp14:anchorId="6FF5E73C" wp14:editId="11133AF5">
          <wp:simplePos x="0" y="0"/>
          <wp:positionH relativeFrom="column">
            <wp:posOffset>5417820</wp:posOffset>
          </wp:positionH>
          <wp:positionV relativeFrom="paragraph">
            <wp:posOffset>-10160</wp:posOffset>
          </wp:positionV>
          <wp:extent cx="514350" cy="747469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4350" cy="74746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00000">
      <w:rPr>
        <w:rFonts w:ascii="Arial" w:hAnsi="Arial" w:cs="Arial"/>
        <w:noProof/>
        <w:sz w:val="18"/>
        <w:szCs w:val="18"/>
        <w:lang w:val="es-ES" w:eastAsia="es-ES"/>
      </w:rPr>
      <w:pict w14:anchorId="79B6F6C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80129377" o:spid="_x0000_s1029" type="#_x0000_t75" style="position:absolute;margin-left:0;margin-top:0;width:441.6pt;height:441.6pt;z-index:-251649024;mso-position-horizontal:center;mso-position-horizontal-relative:margin;mso-position-vertical:center;mso-position-vertical-relative:margin" o:allowincell="f">
          <v:imagedata r:id="rId3" o:title="WhatsApp Image 2023-09-21 at 4" gain="19661f" blacklevel="22938f"/>
          <w10:wrap anchorx="margin" anchory="margin"/>
        </v:shape>
      </w:pict>
    </w:r>
    <w:r w:rsidR="00AC080C">
      <w:rPr>
        <w:rFonts w:ascii="Arial" w:hAnsi="Arial" w:cs="Arial"/>
        <w:sz w:val="18"/>
        <w:szCs w:val="18"/>
      </w:rPr>
      <w:tab/>
    </w:r>
    <w:r w:rsidR="00AC080C">
      <w:rPr>
        <w:rFonts w:ascii="Arial" w:hAnsi="Arial" w:cs="Arial"/>
        <w:sz w:val="18"/>
        <w:szCs w:val="18"/>
      </w:rPr>
      <w:tab/>
    </w:r>
    <w:r w:rsidR="00AC080C">
      <w:rPr>
        <w:rFonts w:ascii="Arial" w:hAnsi="Arial" w:cs="Arial"/>
        <w:sz w:val="18"/>
        <w:szCs w:val="18"/>
      </w:rPr>
      <w:tab/>
    </w:r>
    <w:r w:rsidR="00AC080C">
      <w:rPr>
        <w:rFonts w:ascii="Arial" w:hAnsi="Arial" w:cs="Arial"/>
        <w:sz w:val="18"/>
        <w:szCs w:val="18"/>
      </w:rPr>
      <w:tab/>
    </w:r>
  </w:p>
  <w:p w14:paraId="1608AF9A" w14:textId="5E89A64E" w:rsidR="00AC080C" w:rsidRPr="00140B24" w:rsidRDefault="00AC080C" w:rsidP="00616B3E">
    <w:pPr>
      <w:pStyle w:val="Encabezado"/>
      <w:tabs>
        <w:tab w:val="left" w:pos="585"/>
        <w:tab w:val="left" w:pos="1050"/>
        <w:tab w:val="left" w:pos="7275"/>
      </w:tabs>
      <w:spacing w:after="0"/>
      <w:jc w:val="center"/>
      <w:rPr>
        <w:rFonts w:ascii="Arial" w:hAnsi="Arial" w:cs="Arial"/>
      </w:rPr>
    </w:pPr>
    <w:r w:rsidRPr="00140B24">
      <w:rPr>
        <w:rFonts w:ascii="Arial" w:hAnsi="Arial" w:cs="Arial"/>
      </w:rPr>
      <w:t>SECRETARIA DE EDUCACION</w:t>
    </w:r>
    <w:r w:rsidR="00140B24" w:rsidRPr="00140B24">
      <w:rPr>
        <w:rFonts w:ascii="Arial" w:hAnsi="Arial" w:cs="Arial"/>
      </w:rPr>
      <w:t xml:space="preserve"> MUNICIPAL</w:t>
    </w:r>
  </w:p>
  <w:p w14:paraId="66455792" w14:textId="5DC00D5D" w:rsidR="00AC080C" w:rsidRPr="00C20258" w:rsidRDefault="00AC080C" w:rsidP="00634EB7">
    <w:pPr>
      <w:pStyle w:val="Sinespaciado"/>
      <w:jc w:val="center"/>
      <w:rPr>
        <w:rFonts w:ascii="Arial" w:hAnsi="Arial" w:cs="Arial"/>
        <w:b/>
        <w:w w:val="200"/>
        <w:sz w:val="18"/>
        <w:szCs w:val="18"/>
      </w:rPr>
    </w:pPr>
    <w:r w:rsidRPr="00C20258">
      <w:rPr>
        <w:rFonts w:ascii="Arial" w:hAnsi="Arial" w:cs="Arial"/>
        <w:b/>
        <w:w w:val="200"/>
        <w:sz w:val="18"/>
        <w:szCs w:val="18"/>
      </w:rPr>
      <w:t>Institución Educativa Municipal</w:t>
    </w:r>
  </w:p>
  <w:p w14:paraId="4A41DA0A" w14:textId="77777777" w:rsidR="005922C8" w:rsidRDefault="006F7A68" w:rsidP="00634EB7">
    <w:pPr>
      <w:pStyle w:val="Sinespaciado"/>
      <w:jc w:val="center"/>
      <w:rPr>
        <w:rFonts w:ascii="Arial" w:hAnsi="Arial" w:cs="Arial"/>
        <w:b/>
        <w:w w:val="200"/>
      </w:rPr>
    </w:pPr>
    <w:r w:rsidRPr="00140B24">
      <w:rPr>
        <w:rFonts w:ascii="Arial" w:hAnsi="Arial" w:cs="Arial"/>
        <w:b/>
        <w:w w:val="200"/>
      </w:rPr>
      <w:t xml:space="preserve">ESCUELA </w:t>
    </w:r>
    <w:r w:rsidR="00AC080C" w:rsidRPr="00140B24">
      <w:rPr>
        <w:rFonts w:ascii="Arial" w:hAnsi="Arial" w:cs="Arial"/>
        <w:b/>
        <w:w w:val="200"/>
      </w:rPr>
      <w:t xml:space="preserve">NORMAL SUPERIOR </w:t>
    </w:r>
  </w:p>
  <w:p w14:paraId="0D3D77D3" w14:textId="169E196B" w:rsidR="00AC080C" w:rsidRPr="00C20258" w:rsidRDefault="00AC080C" w:rsidP="00634EB7">
    <w:pPr>
      <w:pStyle w:val="Sinespaciado"/>
      <w:jc w:val="center"/>
      <w:rPr>
        <w:rFonts w:ascii="Arial" w:hAnsi="Arial" w:cs="Arial"/>
        <w:b/>
        <w:w w:val="200"/>
        <w:sz w:val="18"/>
        <w:szCs w:val="18"/>
      </w:rPr>
    </w:pPr>
    <w:r w:rsidRPr="00C20258">
      <w:rPr>
        <w:rFonts w:ascii="Arial" w:hAnsi="Arial" w:cs="Arial"/>
        <w:b/>
        <w:w w:val="200"/>
        <w:sz w:val="18"/>
        <w:szCs w:val="18"/>
      </w:rPr>
      <w:t>DE PITALITO</w:t>
    </w:r>
  </w:p>
  <w:p w14:paraId="0A2A8FD4" w14:textId="37276CA0" w:rsidR="00AC080C" w:rsidRPr="00756571" w:rsidRDefault="00AC080C" w:rsidP="00634EB7">
    <w:pPr>
      <w:pStyle w:val="Encabezado"/>
      <w:spacing w:after="0"/>
      <w:jc w:val="center"/>
      <w:rPr>
        <w:rFonts w:ascii="Arial" w:hAnsi="Arial" w:cs="Arial"/>
        <w:sz w:val="20"/>
        <w:szCs w:val="20"/>
      </w:rPr>
    </w:pPr>
    <w:r w:rsidRPr="00756571">
      <w:rPr>
        <w:rFonts w:ascii="Arial" w:hAnsi="Arial" w:cs="Arial"/>
        <w:sz w:val="20"/>
        <w:szCs w:val="20"/>
      </w:rPr>
      <w:t>Reconocimiento Oficial Mediante Decreto No 2837 de septiembre 3 de 2009 - Gob. Huila</w:t>
    </w:r>
  </w:p>
  <w:p w14:paraId="1DDC7802" w14:textId="3B7CCD2C" w:rsidR="00AC080C" w:rsidRDefault="00AC080C" w:rsidP="00795662">
    <w:pPr>
      <w:pStyle w:val="Encabezado"/>
      <w:spacing w:after="0"/>
      <w:jc w:val="center"/>
      <w:rPr>
        <w:rFonts w:ascii="Arial" w:hAnsi="Arial" w:cs="Arial"/>
        <w:sz w:val="20"/>
        <w:szCs w:val="20"/>
      </w:rPr>
    </w:pPr>
    <w:r w:rsidRPr="00756571">
      <w:rPr>
        <w:rFonts w:ascii="Arial" w:hAnsi="Arial" w:cs="Arial"/>
        <w:sz w:val="20"/>
        <w:szCs w:val="20"/>
      </w:rPr>
      <w:t xml:space="preserve">NIT. 891180115 – 2      </w:t>
    </w:r>
  </w:p>
  <w:p w14:paraId="161151A8" w14:textId="56114A4A" w:rsidR="00657F86" w:rsidRPr="00795662" w:rsidRDefault="00495ED7" w:rsidP="00795662">
    <w:pPr>
      <w:pStyle w:val="Encabezado"/>
      <w:spacing w:after="0"/>
      <w:jc w:val="center"/>
      <w:rPr>
        <w:rFonts w:ascii="Arial" w:hAnsi="Arial" w:cs="Arial"/>
        <w:sz w:val="20"/>
        <w:szCs w:val="20"/>
      </w:rPr>
    </w:pPr>
    <w:r>
      <w:rPr>
        <w:noProof/>
      </w:rPr>
      <w:drawing>
        <wp:anchor distT="0" distB="0" distL="114300" distR="114300" simplePos="0" relativeHeight="251664384" behindDoc="1" locked="0" layoutInCell="1" allowOverlap="1" wp14:anchorId="33653C41" wp14:editId="7667FC40">
          <wp:simplePos x="1049572" y="1558456"/>
          <wp:positionH relativeFrom="margin">
            <wp:align>center</wp:align>
          </wp:positionH>
          <wp:positionV relativeFrom="margin">
            <wp:align>center</wp:align>
          </wp:positionV>
          <wp:extent cx="5612130" cy="5612130"/>
          <wp:effectExtent l="0" t="0" r="7620" b="762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561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5EF0A4" w14:textId="00DF7412" w:rsidR="0018428D" w:rsidRDefault="00000000">
    <w:pPr>
      <w:pStyle w:val="Encabezado"/>
    </w:pPr>
    <w:r>
      <w:rPr>
        <w:noProof/>
      </w:rPr>
      <w:pict w14:anchorId="17747BB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80129375" o:spid="_x0000_s1027" type="#_x0000_t75" style="position:absolute;margin-left:0;margin-top:0;width:441.6pt;height:441.6pt;z-index:-251651072;mso-position-horizontal:center;mso-position-horizontal-relative:margin;mso-position-vertical:center;mso-position-vertical-relative:margin" o:allowincell="f">
          <v:imagedata r:id="rId1" o:title="WhatsApp Image 2023-09-21 at 4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2"/>
    <w:multiLevelType w:val="singleLevel"/>
    <w:tmpl w:val="8742525E"/>
    <w:lvl w:ilvl="0">
      <w:start w:val="1"/>
      <w:numFmt w:val="bullet"/>
      <w:pStyle w:val="Listaconvietas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 w15:restartNumberingAfterBreak="0">
    <w:nsid w:val="FFFFFF83"/>
    <w:multiLevelType w:val="singleLevel"/>
    <w:tmpl w:val="349CB68A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 w15:restartNumberingAfterBreak="0">
    <w:nsid w:val="FFFFFF89"/>
    <w:multiLevelType w:val="singleLevel"/>
    <w:tmpl w:val="7DE2A76A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AF03F93"/>
    <w:multiLevelType w:val="hybridMultilevel"/>
    <w:tmpl w:val="0950833C"/>
    <w:lvl w:ilvl="0" w:tplc="EEF8366A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B97FE7"/>
    <w:multiLevelType w:val="multilevel"/>
    <w:tmpl w:val="509A7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D392003"/>
    <w:multiLevelType w:val="hybridMultilevel"/>
    <w:tmpl w:val="ADB8159C"/>
    <w:lvl w:ilvl="0" w:tplc="240A0011">
      <w:start w:val="1"/>
      <w:numFmt w:val="decimal"/>
      <w:lvlText w:val="%1)"/>
      <w:lvlJc w:val="left"/>
      <w:pPr>
        <w:ind w:left="360" w:hanging="360"/>
      </w:p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EA538EB"/>
    <w:multiLevelType w:val="hybridMultilevel"/>
    <w:tmpl w:val="A474A4C6"/>
    <w:lvl w:ilvl="0" w:tplc="04162D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803007"/>
    <w:multiLevelType w:val="hybridMultilevel"/>
    <w:tmpl w:val="1C24F33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9D4CB3"/>
    <w:multiLevelType w:val="hybridMultilevel"/>
    <w:tmpl w:val="9CC4913A"/>
    <w:lvl w:ilvl="0" w:tplc="1EA871C8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E8008C"/>
    <w:multiLevelType w:val="hybridMultilevel"/>
    <w:tmpl w:val="87D8F7F0"/>
    <w:lvl w:ilvl="0" w:tplc="24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BE0B3A"/>
    <w:multiLevelType w:val="hybridMultilevel"/>
    <w:tmpl w:val="AF92F1C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BE03CF"/>
    <w:multiLevelType w:val="hybridMultilevel"/>
    <w:tmpl w:val="EA0451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AE432B"/>
    <w:multiLevelType w:val="hybridMultilevel"/>
    <w:tmpl w:val="C2EC777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90925AC"/>
    <w:multiLevelType w:val="multilevel"/>
    <w:tmpl w:val="E1622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BD071D7"/>
    <w:multiLevelType w:val="hybridMultilevel"/>
    <w:tmpl w:val="39BEAE14"/>
    <w:lvl w:ilvl="0" w:tplc="BC3E2E32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 w15:restartNumberingAfterBreak="0">
    <w:nsid w:val="5EF643B2"/>
    <w:multiLevelType w:val="hybridMultilevel"/>
    <w:tmpl w:val="443E549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6B75229"/>
    <w:multiLevelType w:val="hybridMultilevel"/>
    <w:tmpl w:val="58703BA4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FF140AE"/>
    <w:multiLevelType w:val="hybridMultilevel"/>
    <w:tmpl w:val="CBAABA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3CA6B69"/>
    <w:multiLevelType w:val="hybridMultilevel"/>
    <w:tmpl w:val="DA4C1474"/>
    <w:lvl w:ilvl="0" w:tplc="7CFC7214">
      <w:start w:val="1"/>
      <w:numFmt w:val="bullet"/>
      <w:lvlText w:val="-"/>
      <w:lvlJc w:val="left"/>
      <w:pPr>
        <w:ind w:left="720" w:hanging="360"/>
      </w:pPr>
      <w:rPr>
        <w:rFonts w:ascii="Arial" w:eastAsia="Batang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42625B3"/>
    <w:multiLevelType w:val="hybridMultilevel"/>
    <w:tmpl w:val="FAF8C7F4"/>
    <w:lvl w:ilvl="0" w:tplc="FFCCD5A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7781503"/>
    <w:multiLevelType w:val="hybridMultilevel"/>
    <w:tmpl w:val="F00A40EC"/>
    <w:lvl w:ilvl="0" w:tplc="F11676E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94A5DF7"/>
    <w:multiLevelType w:val="hybridMultilevel"/>
    <w:tmpl w:val="1A28F268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FF24277"/>
    <w:multiLevelType w:val="hybridMultilevel"/>
    <w:tmpl w:val="1C24F33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55274322">
    <w:abstractNumId w:val="2"/>
  </w:num>
  <w:num w:numId="2" w16cid:durableId="846558345">
    <w:abstractNumId w:val="1"/>
  </w:num>
  <w:num w:numId="3" w16cid:durableId="804540946">
    <w:abstractNumId w:val="0"/>
  </w:num>
  <w:num w:numId="4" w16cid:durableId="1342392304">
    <w:abstractNumId w:val="22"/>
  </w:num>
  <w:num w:numId="5" w16cid:durableId="214202150">
    <w:abstractNumId w:val="14"/>
  </w:num>
  <w:num w:numId="6" w16cid:durableId="32266760">
    <w:abstractNumId w:val="11"/>
  </w:num>
  <w:num w:numId="7" w16cid:durableId="708065521">
    <w:abstractNumId w:val="5"/>
  </w:num>
  <w:num w:numId="8" w16cid:durableId="2052991651">
    <w:abstractNumId w:val="18"/>
  </w:num>
  <w:num w:numId="9" w16cid:durableId="1508595354">
    <w:abstractNumId w:val="12"/>
  </w:num>
  <w:num w:numId="10" w16cid:durableId="869100451">
    <w:abstractNumId w:val="7"/>
  </w:num>
  <w:num w:numId="11" w16cid:durableId="290479098">
    <w:abstractNumId w:val="10"/>
  </w:num>
  <w:num w:numId="12" w16cid:durableId="2137411209">
    <w:abstractNumId w:val="6"/>
  </w:num>
  <w:num w:numId="13" w16cid:durableId="8341206">
    <w:abstractNumId w:val="9"/>
  </w:num>
  <w:num w:numId="14" w16cid:durableId="2037581474">
    <w:abstractNumId w:val="8"/>
  </w:num>
  <w:num w:numId="15" w16cid:durableId="1433282413">
    <w:abstractNumId w:val="17"/>
  </w:num>
  <w:num w:numId="16" w16cid:durableId="105739267">
    <w:abstractNumId w:val="15"/>
  </w:num>
  <w:num w:numId="17" w16cid:durableId="176235018">
    <w:abstractNumId w:val="19"/>
  </w:num>
  <w:num w:numId="18" w16cid:durableId="2055108745">
    <w:abstractNumId w:val="3"/>
  </w:num>
  <w:num w:numId="19" w16cid:durableId="182743758">
    <w:abstractNumId w:val="20"/>
  </w:num>
  <w:num w:numId="20" w16cid:durableId="1293712440">
    <w:abstractNumId w:val="4"/>
  </w:num>
  <w:num w:numId="21" w16cid:durableId="71777392">
    <w:abstractNumId w:val="13"/>
  </w:num>
  <w:num w:numId="22" w16cid:durableId="1745839236">
    <w:abstractNumId w:val="21"/>
  </w:num>
  <w:num w:numId="23" w16cid:durableId="511797817">
    <w:abstractNumId w:val="16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13E9"/>
    <w:rsid w:val="0000081F"/>
    <w:rsid w:val="00000CC2"/>
    <w:rsid w:val="000027E3"/>
    <w:rsid w:val="000037E3"/>
    <w:rsid w:val="00003C1A"/>
    <w:rsid w:val="0000532D"/>
    <w:rsid w:val="00005770"/>
    <w:rsid w:val="00007A64"/>
    <w:rsid w:val="00007F16"/>
    <w:rsid w:val="0001004E"/>
    <w:rsid w:val="00010911"/>
    <w:rsid w:val="00012BB5"/>
    <w:rsid w:val="0001347C"/>
    <w:rsid w:val="00014651"/>
    <w:rsid w:val="00016840"/>
    <w:rsid w:val="00021FB6"/>
    <w:rsid w:val="0002226E"/>
    <w:rsid w:val="000226C6"/>
    <w:rsid w:val="00022CB8"/>
    <w:rsid w:val="00022CDF"/>
    <w:rsid w:val="000232B4"/>
    <w:rsid w:val="000232CE"/>
    <w:rsid w:val="00023F1C"/>
    <w:rsid w:val="00023F3E"/>
    <w:rsid w:val="00027CB7"/>
    <w:rsid w:val="00030D7E"/>
    <w:rsid w:val="00030F2D"/>
    <w:rsid w:val="000316FB"/>
    <w:rsid w:val="00031848"/>
    <w:rsid w:val="00031E9C"/>
    <w:rsid w:val="00032CED"/>
    <w:rsid w:val="0003416A"/>
    <w:rsid w:val="00035367"/>
    <w:rsid w:val="000354B6"/>
    <w:rsid w:val="00035797"/>
    <w:rsid w:val="00036278"/>
    <w:rsid w:val="000366A9"/>
    <w:rsid w:val="00036B5B"/>
    <w:rsid w:val="00036F54"/>
    <w:rsid w:val="000374C1"/>
    <w:rsid w:val="0004066B"/>
    <w:rsid w:val="000410A5"/>
    <w:rsid w:val="0004178E"/>
    <w:rsid w:val="000422E6"/>
    <w:rsid w:val="00045613"/>
    <w:rsid w:val="00046747"/>
    <w:rsid w:val="000474CE"/>
    <w:rsid w:val="0004780B"/>
    <w:rsid w:val="0005160C"/>
    <w:rsid w:val="000517F4"/>
    <w:rsid w:val="00052AF2"/>
    <w:rsid w:val="00052CB4"/>
    <w:rsid w:val="00054412"/>
    <w:rsid w:val="000548DC"/>
    <w:rsid w:val="00054BBD"/>
    <w:rsid w:val="00055588"/>
    <w:rsid w:val="00055DCE"/>
    <w:rsid w:val="0005671C"/>
    <w:rsid w:val="00056DD6"/>
    <w:rsid w:val="0006015B"/>
    <w:rsid w:val="00060890"/>
    <w:rsid w:val="00060E12"/>
    <w:rsid w:val="00062CB2"/>
    <w:rsid w:val="00062E8B"/>
    <w:rsid w:val="00063A7B"/>
    <w:rsid w:val="00064A5E"/>
    <w:rsid w:val="000651F2"/>
    <w:rsid w:val="000654E2"/>
    <w:rsid w:val="000659A4"/>
    <w:rsid w:val="00065A64"/>
    <w:rsid w:val="000670D3"/>
    <w:rsid w:val="00067212"/>
    <w:rsid w:val="000674B1"/>
    <w:rsid w:val="00070E0E"/>
    <w:rsid w:val="00073809"/>
    <w:rsid w:val="00073E32"/>
    <w:rsid w:val="00073FFD"/>
    <w:rsid w:val="00075249"/>
    <w:rsid w:val="00075BA2"/>
    <w:rsid w:val="00076C10"/>
    <w:rsid w:val="00077713"/>
    <w:rsid w:val="00077BC6"/>
    <w:rsid w:val="00080B16"/>
    <w:rsid w:val="00080D24"/>
    <w:rsid w:val="000820E2"/>
    <w:rsid w:val="0008247D"/>
    <w:rsid w:val="000837EA"/>
    <w:rsid w:val="00083E4C"/>
    <w:rsid w:val="0008577B"/>
    <w:rsid w:val="00085B5D"/>
    <w:rsid w:val="00085E6F"/>
    <w:rsid w:val="00086CE4"/>
    <w:rsid w:val="000874D3"/>
    <w:rsid w:val="0009200D"/>
    <w:rsid w:val="00093985"/>
    <w:rsid w:val="000946D0"/>
    <w:rsid w:val="00094972"/>
    <w:rsid w:val="0009561B"/>
    <w:rsid w:val="000964C0"/>
    <w:rsid w:val="000A09BF"/>
    <w:rsid w:val="000A0F05"/>
    <w:rsid w:val="000A15C3"/>
    <w:rsid w:val="000A1941"/>
    <w:rsid w:val="000A1B10"/>
    <w:rsid w:val="000A1FE5"/>
    <w:rsid w:val="000A2079"/>
    <w:rsid w:val="000A22A6"/>
    <w:rsid w:val="000A2337"/>
    <w:rsid w:val="000A3062"/>
    <w:rsid w:val="000A4134"/>
    <w:rsid w:val="000A4CE4"/>
    <w:rsid w:val="000A50C7"/>
    <w:rsid w:val="000A51AA"/>
    <w:rsid w:val="000A58CF"/>
    <w:rsid w:val="000A5932"/>
    <w:rsid w:val="000A5C55"/>
    <w:rsid w:val="000B0F73"/>
    <w:rsid w:val="000B13B5"/>
    <w:rsid w:val="000B28D4"/>
    <w:rsid w:val="000B3117"/>
    <w:rsid w:val="000B322A"/>
    <w:rsid w:val="000B3956"/>
    <w:rsid w:val="000B3991"/>
    <w:rsid w:val="000B5A7E"/>
    <w:rsid w:val="000B6F29"/>
    <w:rsid w:val="000C08FC"/>
    <w:rsid w:val="000C0D84"/>
    <w:rsid w:val="000C196D"/>
    <w:rsid w:val="000C2043"/>
    <w:rsid w:val="000C2CCE"/>
    <w:rsid w:val="000C38C5"/>
    <w:rsid w:val="000C45A1"/>
    <w:rsid w:val="000C4B47"/>
    <w:rsid w:val="000C7E59"/>
    <w:rsid w:val="000D080A"/>
    <w:rsid w:val="000D0937"/>
    <w:rsid w:val="000D0E66"/>
    <w:rsid w:val="000D17AF"/>
    <w:rsid w:val="000D235C"/>
    <w:rsid w:val="000D3A04"/>
    <w:rsid w:val="000D3E15"/>
    <w:rsid w:val="000D48A5"/>
    <w:rsid w:val="000D5F11"/>
    <w:rsid w:val="000D6327"/>
    <w:rsid w:val="000D6CA8"/>
    <w:rsid w:val="000D6CD1"/>
    <w:rsid w:val="000D743E"/>
    <w:rsid w:val="000E09E3"/>
    <w:rsid w:val="000E17B6"/>
    <w:rsid w:val="000E1810"/>
    <w:rsid w:val="000E18B6"/>
    <w:rsid w:val="000E1E03"/>
    <w:rsid w:val="000E21BD"/>
    <w:rsid w:val="000E366A"/>
    <w:rsid w:val="000E3AFF"/>
    <w:rsid w:val="000E5A1E"/>
    <w:rsid w:val="000E7181"/>
    <w:rsid w:val="000F049A"/>
    <w:rsid w:val="000F0F95"/>
    <w:rsid w:val="000F136F"/>
    <w:rsid w:val="000F1FE3"/>
    <w:rsid w:val="000F229C"/>
    <w:rsid w:val="000F2D64"/>
    <w:rsid w:val="000F2DEB"/>
    <w:rsid w:val="000F34F2"/>
    <w:rsid w:val="000F372B"/>
    <w:rsid w:val="000F3C02"/>
    <w:rsid w:val="000F4787"/>
    <w:rsid w:val="000F48AE"/>
    <w:rsid w:val="000F530C"/>
    <w:rsid w:val="000F53C3"/>
    <w:rsid w:val="000F5649"/>
    <w:rsid w:val="000F56E9"/>
    <w:rsid w:val="000F5EC6"/>
    <w:rsid w:val="000F684E"/>
    <w:rsid w:val="000F6F0A"/>
    <w:rsid w:val="000F72E5"/>
    <w:rsid w:val="001004D8"/>
    <w:rsid w:val="00100FA2"/>
    <w:rsid w:val="001024B2"/>
    <w:rsid w:val="00103292"/>
    <w:rsid w:val="001036E5"/>
    <w:rsid w:val="0010385B"/>
    <w:rsid w:val="001043C5"/>
    <w:rsid w:val="0010473A"/>
    <w:rsid w:val="001052EB"/>
    <w:rsid w:val="00106545"/>
    <w:rsid w:val="001102AD"/>
    <w:rsid w:val="00110475"/>
    <w:rsid w:val="00110EFF"/>
    <w:rsid w:val="00111DB2"/>
    <w:rsid w:val="0011237C"/>
    <w:rsid w:val="0011252B"/>
    <w:rsid w:val="0011395B"/>
    <w:rsid w:val="0011409E"/>
    <w:rsid w:val="001144C0"/>
    <w:rsid w:val="001144F4"/>
    <w:rsid w:val="00116F5F"/>
    <w:rsid w:val="001202F6"/>
    <w:rsid w:val="00120B75"/>
    <w:rsid w:val="00121877"/>
    <w:rsid w:val="00122B8B"/>
    <w:rsid w:val="00122DC8"/>
    <w:rsid w:val="0012344A"/>
    <w:rsid w:val="001236F9"/>
    <w:rsid w:val="00124332"/>
    <w:rsid w:val="00125D6D"/>
    <w:rsid w:val="00126316"/>
    <w:rsid w:val="001268F3"/>
    <w:rsid w:val="00127F04"/>
    <w:rsid w:val="0013056E"/>
    <w:rsid w:val="00130B93"/>
    <w:rsid w:val="00131B87"/>
    <w:rsid w:val="00131C1D"/>
    <w:rsid w:val="00132AC1"/>
    <w:rsid w:val="00132B47"/>
    <w:rsid w:val="00140551"/>
    <w:rsid w:val="00140B24"/>
    <w:rsid w:val="00140BAA"/>
    <w:rsid w:val="0014165F"/>
    <w:rsid w:val="00141CC2"/>
    <w:rsid w:val="001420E2"/>
    <w:rsid w:val="001421F9"/>
    <w:rsid w:val="00142613"/>
    <w:rsid w:val="001427CF"/>
    <w:rsid w:val="00143604"/>
    <w:rsid w:val="00143928"/>
    <w:rsid w:val="001458C2"/>
    <w:rsid w:val="001465F3"/>
    <w:rsid w:val="001507B6"/>
    <w:rsid w:val="00150FD9"/>
    <w:rsid w:val="00151057"/>
    <w:rsid w:val="0015106F"/>
    <w:rsid w:val="0015155D"/>
    <w:rsid w:val="00152502"/>
    <w:rsid w:val="00153113"/>
    <w:rsid w:val="00153464"/>
    <w:rsid w:val="0015470E"/>
    <w:rsid w:val="00155420"/>
    <w:rsid w:val="00156045"/>
    <w:rsid w:val="0015611B"/>
    <w:rsid w:val="001570F1"/>
    <w:rsid w:val="00160019"/>
    <w:rsid w:val="0016016A"/>
    <w:rsid w:val="00160F21"/>
    <w:rsid w:val="00160FD0"/>
    <w:rsid w:val="00161929"/>
    <w:rsid w:val="00162209"/>
    <w:rsid w:val="00162BAD"/>
    <w:rsid w:val="00163E6D"/>
    <w:rsid w:val="001644CD"/>
    <w:rsid w:val="00164AFF"/>
    <w:rsid w:val="001652AF"/>
    <w:rsid w:val="001658F1"/>
    <w:rsid w:val="00167449"/>
    <w:rsid w:val="00170027"/>
    <w:rsid w:val="00170E61"/>
    <w:rsid w:val="00171073"/>
    <w:rsid w:val="00171B00"/>
    <w:rsid w:val="0017225B"/>
    <w:rsid w:val="001726B1"/>
    <w:rsid w:val="001734C7"/>
    <w:rsid w:val="00174DE1"/>
    <w:rsid w:val="00175FED"/>
    <w:rsid w:val="00177EE4"/>
    <w:rsid w:val="00180912"/>
    <w:rsid w:val="00180BBA"/>
    <w:rsid w:val="00180C39"/>
    <w:rsid w:val="00180CBB"/>
    <w:rsid w:val="00180FF3"/>
    <w:rsid w:val="00181640"/>
    <w:rsid w:val="0018219D"/>
    <w:rsid w:val="001821FA"/>
    <w:rsid w:val="00183B5C"/>
    <w:rsid w:val="0018428D"/>
    <w:rsid w:val="00184D86"/>
    <w:rsid w:val="001868F4"/>
    <w:rsid w:val="00187064"/>
    <w:rsid w:val="00187C4C"/>
    <w:rsid w:val="00187EBC"/>
    <w:rsid w:val="00192D90"/>
    <w:rsid w:val="001940F0"/>
    <w:rsid w:val="00194194"/>
    <w:rsid w:val="001948AD"/>
    <w:rsid w:val="00194D17"/>
    <w:rsid w:val="00194EC8"/>
    <w:rsid w:val="00195462"/>
    <w:rsid w:val="001956B5"/>
    <w:rsid w:val="00196BC3"/>
    <w:rsid w:val="00196D38"/>
    <w:rsid w:val="00196E70"/>
    <w:rsid w:val="00196ED8"/>
    <w:rsid w:val="00197F63"/>
    <w:rsid w:val="001A37F1"/>
    <w:rsid w:val="001A393A"/>
    <w:rsid w:val="001A3D6D"/>
    <w:rsid w:val="001A450A"/>
    <w:rsid w:val="001A6441"/>
    <w:rsid w:val="001A650E"/>
    <w:rsid w:val="001A6942"/>
    <w:rsid w:val="001A7207"/>
    <w:rsid w:val="001A76D5"/>
    <w:rsid w:val="001B0731"/>
    <w:rsid w:val="001B0EFB"/>
    <w:rsid w:val="001B26E9"/>
    <w:rsid w:val="001B28EC"/>
    <w:rsid w:val="001B35E6"/>
    <w:rsid w:val="001B3F16"/>
    <w:rsid w:val="001B46E7"/>
    <w:rsid w:val="001B4AA5"/>
    <w:rsid w:val="001B574F"/>
    <w:rsid w:val="001B61D1"/>
    <w:rsid w:val="001B6D4A"/>
    <w:rsid w:val="001B774B"/>
    <w:rsid w:val="001B7C0E"/>
    <w:rsid w:val="001C02E5"/>
    <w:rsid w:val="001C14C5"/>
    <w:rsid w:val="001C1F6C"/>
    <w:rsid w:val="001C2907"/>
    <w:rsid w:val="001C295B"/>
    <w:rsid w:val="001C387D"/>
    <w:rsid w:val="001C48A7"/>
    <w:rsid w:val="001C5084"/>
    <w:rsid w:val="001D02B0"/>
    <w:rsid w:val="001D0558"/>
    <w:rsid w:val="001D06EE"/>
    <w:rsid w:val="001D09C8"/>
    <w:rsid w:val="001D0F6E"/>
    <w:rsid w:val="001D1BF3"/>
    <w:rsid w:val="001D3185"/>
    <w:rsid w:val="001D375D"/>
    <w:rsid w:val="001D37BF"/>
    <w:rsid w:val="001D4E2C"/>
    <w:rsid w:val="001D51CA"/>
    <w:rsid w:val="001D526E"/>
    <w:rsid w:val="001D59D1"/>
    <w:rsid w:val="001D60AB"/>
    <w:rsid w:val="001D6253"/>
    <w:rsid w:val="001D657B"/>
    <w:rsid w:val="001E0808"/>
    <w:rsid w:val="001E0953"/>
    <w:rsid w:val="001E0DA9"/>
    <w:rsid w:val="001E12D0"/>
    <w:rsid w:val="001E12F8"/>
    <w:rsid w:val="001E215F"/>
    <w:rsid w:val="001E22A0"/>
    <w:rsid w:val="001E243A"/>
    <w:rsid w:val="001E25A6"/>
    <w:rsid w:val="001E3BDA"/>
    <w:rsid w:val="001E5E5D"/>
    <w:rsid w:val="001E5E9D"/>
    <w:rsid w:val="001E7846"/>
    <w:rsid w:val="001E79FF"/>
    <w:rsid w:val="001E7E4E"/>
    <w:rsid w:val="001F02C2"/>
    <w:rsid w:val="001F0D3C"/>
    <w:rsid w:val="001F1533"/>
    <w:rsid w:val="001F1DA1"/>
    <w:rsid w:val="001F26A6"/>
    <w:rsid w:val="001F27D7"/>
    <w:rsid w:val="001F29AC"/>
    <w:rsid w:val="001F2C49"/>
    <w:rsid w:val="001F3350"/>
    <w:rsid w:val="001F3E21"/>
    <w:rsid w:val="001F44F3"/>
    <w:rsid w:val="001F4791"/>
    <w:rsid w:val="001F54CE"/>
    <w:rsid w:val="001F5500"/>
    <w:rsid w:val="001F566F"/>
    <w:rsid w:val="001F5E0E"/>
    <w:rsid w:val="001F7CB4"/>
    <w:rsid w:val="0020037B"/>
    <w:rsid w:val="0020064D"/>
    <w:rsid w:val="00200BA9"/>
    <w:rsid w:val="00200C90"/>
    <w:rsid w:val="00201423"/>
    <w:rsid w:val="00202608"/>
    <w:rsid w:val="0020389E"/>
    <w:rsid w:val="00203F9E"/>
    <w:rsid w:val="0020437D"/>
    <w:rsid w:val="002044BB"/>
    <w:rsid w:val="00204BC7"/>
    <w:rsid w:val="00206894"/>
    <w:rsid w:val="00206A7E"/>
    <w:rsid w:val="002104DF"/>
    <w:rsid w:val="002118C8"/>
    <w:rsid w:val="00214BF0"/>
    <w:rsid w:val="00215B6D"/>
    <w:rsid w:val="00216961"/>
    <w:rsid w:val="00216D2E"/>
    <w:rsid w:val="00221A47"/>
    <w:rsid w:val="00221AA4"/>
    <w:rsid w:val="00222996"/>
    <w:rsid w:val="00222E90"/>
    <w:rsid w:val="00223207"/>
    <w:rsid w:val="002233FF"/>
    <w:rsid w:val="00224757"/>
    <w:rsid w:val="00224CA7"/>
    <w:rsid w:val="00225FAB"/>
    <w:rsid w:val="002264CF"/>
    <w:rsid w:val="002268F6"/>
    <w:rsid w:val="002302FB"/>
    <w:rsid w:val="0023210C"/>
    <w:rsid w:val="00232DA7"/>
    <w:rsid w:val="00233B4E"/>
    <w:rsid w:val="0023516F"/>
    <w:rsid w:val="00235264"/>
    <w:rsid w:val="0023597E"/>
    <w:rsid w:val="00235F5D"/>
    <w:rsid w:val="0023628F"/>
    <w:rsid w:val="00236A5C"/>
    <w:rsid w:val="00236AA5"/>
    <w:rsid w:val="00237093"/>
    <w:rsid w:val="002373C2"/>
    <w:rsid w:val="00240D11"/>
    <w:rsid w:val="002422FE"/>
    <w:rsid w:val="002432C8"/>
    <w:rsid w:val="002435F9"/>
    <w:rsid w:val="00243C66"/>
    <w:rsid w:val="00243C67"/>
    <w:rsid w:val="00243D00"/>
    <w:rsid w:val="00245AAA"/>
    <w:rsid w:val="00246242"/>
    <w:rsid w:val="00246747"/>
    <w:rsid w:val="00247D63"/>
    <w:rsid w:val="002503DB"/>
    <w:rsid w:val="0025066E"/>
    <w:rsid w:val="00252D03"/>
    <w:rsid w:val="00253723"/>
    <w:rsid w:val="002537DB"/>
    <w:rsid w:val="002539E6"/>
    <w:rsid w:val="002559DF"/>
    <w:rsid w:val="0025652D"/>
    <w:rsid w:val="00256E55"/>
    <w:rsid w:val="0025737C"/>
    <w:rsid w:val="002616EF"/>
    <w:rsid w:val="00263904"/>
    <w:rsid w:val="0026599D"/>
    <w:rsid w:val="00267B2E"/>
    <w:rsid w:val="00270E20"/>
    <w:rsid w:val="0027157A"/>
    <w:rsid w:val="0027226E"/>
    <w:rsid w:val="002724E8"/>
    <w:rsid w:val="002729A9"/>
    <w:rsid w:val="002739F1"/>
    <w:rsid w:val="0027428E"/>
    <w:rsid w:val="002773C4"/>
    <w:rsid w:val="00277840"/>
    <w:rsid w:val="00280130"/>
    <w:rsid w:val="002830A3"/>
    <w:rsid w:val="00284C0F"/>
    <w:rsid w:val="00284C4A"/>
    <w:rsid w:val="00290893"/>
    <w:rsid w:val="00290DC8"/>
    <w:rsid w:val="002933F5"/>
    <w:rsid w:val="0029346B"/>
    <w:rsid w:val="002937F0"/>
    <w:rsid w:val="00294A92"/>
    <w:rsid w:val="00294E72"/>
    <w:rsid w:val="002953C6"/>
    <w:rsid w:val="00296380"/>
    <w:rsid w:val="00297E69"/>
    <w:rsid w:val="002A0A56"/>
    <w:rsid w:val="002A1D0D"/>
    <w:rsid w:val="002A3A5C"/>
    <w:rsid w:val="002A5DA6"/>
    <w:rsid w:val="002A6B6A"/>
    <w:rsid w:val="002A7925"/>
    <w:rsid w:val="002B0571"/>
    <w:rsid w:val="002B2E92"/>
    <w:rsid w:val="002B4C2E"/>
    <w:rsid w:val="002B5469"/>
    <w:rsid w:val="002B5716"/>
    <w:rsid w:val="002B6790"/>
    <w:rsid w:val="002B6F6E"/>
    <w:rsid w:val="002B7C11"/>
    <w:rsid w:val="002C0D9E"/>
    <w:rsid w:val="002C13F2"/>
    <w:rsid w:val="002C1A83"/>
    <w:rsid w:val="002C2012"/>
    <w:rsid w:val="002C2462"/>
    <w:rsid w:val="002C56D5"/>
    <w:rsid w:val="002C5F3A"/>
    <w:rsid w:val="002C68EB"/>
    <w:rsid w:val="002C78B6"/>
    <w:rsid w:val="002D03DE"/>
    <w:rsid w:val="002D160B"/>
    <w:rsid w:val="002D1729"/>
    <w:rsid w:val="002D244B"/>
    <w:rsid w:val="002D26F0"/>
    <w:rsid w:val="002D2945"/>
    <w:rsid w:val="002D388A"/>
    <w:rsid w:val="002D498C"/>
    <w:rsid w:val="002D4DFA"/>
    <w:rsid w:val="002D56F9"/>
    <w:rsid w:val="002E066E"/>
    <w:rsid w:val="002E0CBE"/>
    <w:rsid w:val="002E210D"/>
    <w:rsid w:val="002E548E"/>
    <w:rsid w:val="002E57F2"/>
    <w:rsid w:val="002E5A5D"/>
    <w:rsid w:val="002E60B1"/>
    <w:rsid w:val="002E6236"/>
    <w:rsid w:val="002E717B"/>
    <w:rsid w:val="002E72ED"/>
    <w:rsid w:val="002F231A"/>
    <w:rsid w:val="002F5866"/>
    <w:rsid w:val="002F5934"/>
    <w:rsid w:val="002F5CC3"/>
    <w:rsid w:val="00301051"/>
    <w:rsid w:val="00301C1B"/>
    <w:rsid w:val="003029AE"/>
    <w:rsid w:val="0030381D"/>
    <w:rsid w:val="00303E0A"/>
    <w:rsid w:val="00303EA4"/>
    <w:rsid w:val="00306187"/>
    <w:rsid w:val="003071A7"/>
    <w:rsid w:val="003078CC"/>
    <w:rsid w:val="0031011C"/>
    <w:rsid w:val="00310272"/>
    <w:rsid w:val="00310CB4"/>
    <w:rsid w:val="003115CC"/>
    <w:rsid w:val="003123D7"/>
    <w:rsid w:val="0031298E"/>
    <w:rsid w:val="00313620"/>
    <w:rsid w:val="003136EB"/>
    <w:rsid w:val="00313DA7"/>
    <w:rsid w:val="00314891"/>
    <w:rsid w:val="00314B33"/>
    <w:rsid w:val="003158FA"/>
    <w:rsid w:val="00317469"/>
    <w:rsid w:val="00317B06"/>
    <w:rsid w:val="00320FF9"/>
    <w:rsid w:val="00322A7E"/>
    <w:rsid w:val="00324E22"/>
    <w:rsid w:val="003262B3"/>
    <w:rsid w:val="00327069"/>
    <w:rsid w:val="00327610"/>
    <w:rsid w:val="00330F26"/>
    <w:rsid w:val="00331C2F"/>
    <w:rsid w:val="0033211E"/>
    <w:rsid w:val="00332357"/>
    <w:rsid w:val="0033286A"/>
    <w:rsid w:val="00332A48"/>
    <w:rsid w:val="00333B45"/>
    <w:rsid w:val="00333BBD"/>
    <w:rsid w:val="00335E2E"/>
    <w:rsid w:val="00336824"/>
    <w:rsid w:val="00336D07"/>
    <w:rsid w:val="00336F5B"/>
    <w:rsid w:val="003370D4"/>
    <w:rsid w:val="003373AC"/>
    <w:rsid w:val="00337EDE"/>
    <w:rsid w:val="003401A1"/>
    <w:rsid w:val="00340C52"/>
    <w:rsid w:val="003446A7"/>
    <w:rsid w:val="003448DE"/>
    <w:rsid w:val="003475E5"/>
    <w:rsid w:val="00347CB8"/>
    <w:rsid w:val="0035027B"/>
    <w:rsid w:val="003507B1"/>
    <w:rsid w:val="00350F9A"/>
    <w:rsid w:val="003525DC"/>
    <w:rsid w:val="00352707"/>
    <w:rsid w:val="00353039"/>
    <w:rsid w:val="0035317E"/>
    <w:rsid w:val="00353B8A"/>
    <w:rsid w:val="00354B66"/>
    <w:rsid w:val="00354F1F"/>
    <w:rsid w:val="00356529"/>
    <w:rsid w:val="00357138"/>
    <w:rsid w:val="0036140B"/>
    <w:rsid w:val="0036147F"/>
    <w:rsid w:val="00361C09"/>
    <w:rsid w:val="00362565"/>
    <w:rsid w:val="00362EE2"/>
    <w:rsid w:val="00363D1E"/>
    <w:rsid w:val="00363F15"/>
    <w:rsid w:val="00364BB6"/>
    <w:rsid w:val="0036531E"/>
    <w:rsid w:val="0036588E"/>
    <w:rsid w:val="00365A5A"/>
    <w:rsid w:val="00367906"/>
    <w:rsid w:val="00367AB1"/>
    <w:rsid w:val="00372170"/>
    <w:rsid w:val="00375F1E"/>
    <w:rsid w:val="00377287"/>
    <w:rsid w:val="0037748E"/>
    <w:rsid w:val="003779F5"/>
    <w:rsid w:val="003802E8"/>
    <w:rsid w:val="00381B5E"/>
    <w:rsid w:val="00381F7E"/>
    <w:rsid w:val="003820DC"/>
    <w:rsid w:val="00382587"/>
    <w:rsid w:val="00382A53"/>
    <w:rsid w:val="00382E7F"/>
    <w:rsid w:val="003833FD"/>
    <w:rsid w:val="0038380D"/>
    <w:rsid w:val="00384A47"/>
    <w:rsid w:val="00384D24"/>
    <w:rsid w:val="00384DEC"/>
    <w:rsid w:val="0038502D"/>
    <w:rsid w:val="003850A2"/>
    <w:rsid w:val="0038551A"/>
    <w:rsid w:val="00385F20"/>
    <w:rsid w:val="00386493"/>
    <w:rsid w:val="0038666A"/>
    <w:rsid w:val="00386CAC"/>
    <w:rsid w:val="003874A2"/>
    <w:rsid w:val="003916BF"/>
    <w:rsid w:val="00391933"/>
    <w:rsid w:val="00393607"/>
    <w:rsid w:val="00393658"/>
    <w:rsid w:val="00394CA8"/>
    <w:rsid w:val="00394CF9"/>
    <w:rsid w:val="00395AC9"/>
    <w:rsid w:val="003A077B"/>
    <w:rsid w:val="003A0980"/>
    <w:rsid w:val="003A0BA8"/>
    <w:rsid w:val="003A2902"/>
    <w:rsid w:val="003A2CFF"/>
    <w:rsid w:val="003A438B"/>
    <w:rsid w:val="003A480D"/>
    <w:rsid w:val="003A4F31"/>
    <w:rsid w:val="003A5097"/>
    <w:rsid w:val="003A547C"/>
    <w:rsid w:val="003A7828"/>
    <w:rsid w:val="003B021D"/>
    <w:rsid w:val="003B05C3"/>
    <w:rsid w:val="003B0A75"/>
    <w:rsid w:val="003B1346"/>
    <w:rsid w:val="003B3620"/>
    <w:rsid w:val="003B3822"/>
    <w:rsid w:val="003B3A42"/>
    <w:rsid w:val="003B5398"/>
    <w:rsid w:val="003B69A0"/>
    <w:rsid w:val="003B6C17"/>
    <w:rsid w:val="003B6ECA"/>
    <w:rsid w:val="003C0FB1"/>
    <w:rsid w:val="003C219B"/>
    <w:rsid w:val="003C2C99"/>
    <w:rsid w:val="003C3535"/>
    <w:rsid w:val="003C5574"/>
    <w:rsid w:val="003C6607"/>
    <w:rsid w:val="003C7B3C"/>
    <w:rsid w:val="003D2174"/>
    <w:rsid w:val="003D2339"/>
    <w:rsid w:val="003D2970"/>
    <w:rsid w:val="003D2A4E"/>
    <w:rsid w:val="003D2C03"/>
    <w:rsid w:val="003D33F8"/>
    <w:rsid w:val="003D376B"/>
    <w:rsid w:val="003D3A3B"/>
    <w:rsid w:val="003D4271"/>
    <w:rsid w:val="003D5276"/>
    <w:rsid w:val="003D5790"/>
    <w:rsid w:val="003D6008"/>
    <w:rsid w:val="003D641E"/>
    <w:rsid w:val="003E088E"/>
    <w:rsid w:val="003E0D21"/>
    <w:rsid w:val="003E1261"/>
    <w:rsid w:val="003E193D"/>
    <w:rsid w:val="003E1C0E"/>
    <w:rsid w:val="003E326A"/>
    <w:rsid w:val="003E3A0B"/>
    <w:rsid w:val="003E42CA"/>
    <w:rsid w:val="003E5414"/>
    <w:rsid w:val="003F0309"/>
    <w:rsid w:val="003F0B82"/>
    <w:rsid w:val="003F12FE"/>
    <w:rsid w:val="003F1B35"/>
    <w:rsid w:val="003F39FE"/>
    <w:rsid w:val="003F4905"/>
    <w:rsid w:val="003F5689"/>
    <w:rsid w:val="003F6207"/>
    <w:rsid w:val="003F6678"/>
    <w:rsid w:val="003F6FFB"/>
    <w:rsid w:val="0040017A"/>
    <w:rsid w:val="00400D46"/>
    <w:rsid w:val="00402621"/>
    <w:rsid w:val="004030AD"/>
    <w:rsid w:val="00404344"/>
    <w:rsid w:val="00404631"/>
    <w:rsid w:val="004046C1"/>
    <w:rsid w:val="00404967"/>
    <w:rsid w:val="004058FD"/>
    <w:rsid w:val="00406ADC"/>
    <w:rsid w:val="00406BFB"/>
    <w:rsid w:val="00407F82"/>
    <w:rsid w:val="00410E6C"/>
    <w:rsid w:val="0041156D"/>
    <w:rsid w:val="004115A6"/>
    <w:rsid w:val="00412916"/>
    <w:rsid w:val="00412CD7"/>
    <w:rsid w:val="004134F1"/>
    <w:rsid w:val="00414754"/>
    <w:rsid w:val="0041475E"/>
    <w:rsid w:val="00415D20"/>
    <w:rsid w:val="00416A9D"/>
    <w:rsid w:val="00416BB4"/>
    <w:rsid w:val="00417668"/>
    <w:rsid w:val="00417700"/>
    <w:rsid w:val="00420EBE"/>
    <w:rsid w:val="00421389"/>
    <w:rsid w:val="00421905"/>
    <w:rsid w:val="00422161"/>
    <w:rsid w:val="004231A8"/>
    <w:rsid w:val="00423435"/>
    <w:rsid w:val="0042347C"/>
    <w:rsid w:val="00425617"/>
    <w:rsid w:val="00426C8B"/>
    <w:rsid w:val="004272DC"/>
    <w:rsid w:val="0042763C"/>
    <w:rsid w:val="00432745"/>
    <w:rsid w:val="00434214"/>
    <w:rsid w:val="004356E4"/>
    <w:rsid w:val="00436852"/>
    <w:rsid w:val="00440C63"/>
    <w:rsid w:val="00442A3A"/>
    <w:rsid w:val="00443D1A"/>
    <w:rsid w:val="00444826"/>
    <w:rsid w:val="00445E51"/>
    <w:rsid w:val="00445F0E"/>
    <w:rsid w:val="004467E5"/>
    <w:rsid w:val="0044683D"/>
    <w:rsid w:val="004468FA"/>
    <w:rsid w:val="00447DBB"/>
    <w:rsid w:val="00450C05"/>
    <w:rsid w:val="00450FDD"/>
    <w:rsid w:val="00452E69"/>
    <w:rsid w:val="004536B2"/>
    <w:rsid w:val="00454728"/>
    <w:rsid w:val="00454F36"/>
    <w:rsid w:val="00456571"/>
    <w:rsid w:val="00456AF2"/>
    <w:rsid w:val="004577C0"/>
    <w:rsid w:val="004601A1"/>
    <w:rsid w:val="00460DA1"/>
    <w:rsid w:val="00461A3F"/>
    <w:rsid w:val="004633D8"/>
    <w:rsid w:val="00464366"/>
    <w:rsid w:val="0046523F"/>
    <w:rsid w:val="00465455"/>
    <w:rsid w:val="00465487"/>
    <w:rsid w:val="004664BB"/>
    <w:rsid w:val="00467E9E"/>
    <w:rsid w:val="00467F8D"/>
    <w:rsid w:val="00471C74"/>
    <w:rsid w:val="004722DC"/>
    <w:rsid w:val="004742F3"/>
    <w:rsid w:val="00475CA0"/>
    <w:rsid w:val="00475EFF"/>
    <w:rsid w:val="00477338"/>
    <w:rsid w:val="004804F8"/>
    <w:rsid w:val="00480576"/>
    <w:rsid w:val="004807A3"/>
    <w:rsid w:val="00482360"/>
    <w:rsid w:val="004834EA"/>
    <w:rsid w:val="00483E2D"/>
    <w:rsid w:val="0048510E"/>
    <w:rsid w:val="0048515A"/>
    <w:rsid w:val="0048679F"/>
    <w:rsid w:val="00487340"/>
    <w:rsid w:val="00487974"/>
    <w:rsid w:val="004879CD"/>
    <w:rsid w:val="00487F7A"/>
    <w:rsid w:val="004908EA"/>
    <w:rsid w:val="00492121"/>
    <w:rsid w:val="00492FAC"/>
    <w:rsid w:val="004936C6"/>
    <w:rsid w:val="004943BB"/>
    <w:rsid w:val="00494407"/>
    <w:rsid w:val="004959A1"/>
    <w:rsid w:val="00495ED7"/>
    <w:rsid w:val="004964DA"/>
    <w:rsid w:val="00496DE7"/>
    <w:rsid w:val="004977CE"/>
    <w:rsid w:val="00497C55"/>
    <w:rsid w:val="004A02E4"/>
    <w:rsid w:val="004A1AA4"/>
    <w:rsid w:val="004A323F"/>
    <w:rsid w:val="004A3592"/>
    <w:rsid w:val="004A4DE4"/>
    <w:rsid w:val="004A549D"/>
    <w:rsid w:val="004A5904"/>
    <w:rsid w:val="004A5C5E"/>
    <w:rsid w:val="004A5F64"/>
    <w:rsid w:val="004A602F"/>
    <w:rsid w:val="004A7C90"/>
    <w:rsid w:val="004B1627"/>
    <w:rsid w:val="004B2276"/>
    <w:rsid w:val="004B22C0"/>
    <w:rsid w:val="004B3733"/>
    <w:rsid w:val="004B3880"/>
    <w:rsid w:val="004B404E"/>
    <w:rsid w:val="004B40A5"/>
    <w:rsid w:val="004B464B"/>
    <w:rsid w:val="004B4B22"/>
    <w:rsid w:val="004B597E"/>
    <w:rsid w:val="004B5AA0"/>
    <w:rsid w:val="004B70F9"/>
    <w:rsid w:val="004B7FE0"/>
    <w:rsid w:val="004C0C49"/>
    <w:rsid w:val="004C1ABE"/>
    <w:rsid w:val="004C226D"/>
    <w:rsid w:val="004C2937"/>
    <w:rsid w:val="004C43AA"/>
    <w:rsid w:val="004C43FF"/>
    <w:rsid w:val="004C4518"/>
    <w:rsid w:val="004C50B5"/>
    <w:rsid w:val="004C516A"/>
    <w:rsid w:val="004C54FB"/>
    <w:rsid w:val="004C629C"/>
    <w:rsid w:val="004D0174"/>
    <w:rsid w:val="004D07BD"/>
    <w:rsid w:val="004D0DB1"/>
    <w:rsid w:val="004D13EE"/>
    <w:rsid w:val="004D2324"/>
    <w:rsid w:val="004D4703"/>
    <w:rsid w:val="004D4E65"/>
    <w:rsid w:val="004D766D"/>
    <w:rsid w:val="004E02CC"/>
    <w:rsid w:val="004E0327"/>
    <w:rsid w:val="004E0594"/>
    <w:rsid w:val="004E1CE2"/>
    <w:rsid w:val="004E2119"/>
    <w:rsid w:val="004E3033"/>
    <w:rsid w:val="004E40A4"/>
    <w:rsid w:val="004E4771"/>
    <w:rsid w:val="004E66ED"/>
    <w:rsid w:val="004E6EDF"/>
    <w:rsid w:val="004E736D"/>
    <w:rsid w:val="004E7991"/>
    <w:rsid w:val="004F0A57"/>
    <w:rsid w:val="004F0EC6"/>
    <w:rsid w:val="004F0F26"/>
    <w:rsid w:val="004F2E32"/>
    <w:rsid w:val="004F2EAD"/>
    <w:rsid w:val="004F337B"/>
    <w:rsid w:val="004F5852"/>
    <w:rsid w:val="004F58C5"/>
    <w:rsid w:val="004F59F0"/>
    <w:rsid w:val="004F5B35"/>
    <w:rsid w:val="004F6A0E"/>
    <w:rsid w:val="004F6AEE"/>
    <w:rsid w:val="00501EFB"/>
    <w:rsid w:val="0050248A"/>
    <w:rsid w:val="00502835"/>
    <w:rsid w:val="0050310E"/>
    <w:rsid w:val="0050398F"/>
    <w:rsid w:val="00503AD1"/>
    <w:rsid w:val="00503DCC"/>
    <w:rsid w:val="00503E20"/>
    <w:rsid w:val="00504597"/>
    <w:rsid w:val="00504F2A"/>
    <w:rsid w:val="00504F64"/>
    <w:rsid w:val="0050593C"/>
    <w:rsid w:val="0050696C"/>
    <w:rsid w:val="00506F27"/>
    <w:rsid w:val="00510891"/>
    <w:rsid w:val="00511494"/>
    <w:rsid w:val="0051199B"/>
    <w:rsid w:val="005120F1"/>
    <w:rsid w:val="00513436"/>
    <w:rsid w:val="00514731"/>
    <w:rsid w:val="0051598D"/>
    <w:rsid w:val="00516061"/>
    <w:rsid w:val="00517C40"/>
    <w:rsid w:val="00520721"/>
    <w:rsid w:val="00520CE5"/>
    <w:rsid w:val="00521A91"/>
    <w:rsid w:val="00523E35"/>
    <w:rsid w:val="00523F4E"/>
    <w:rsid w:val="0052487B"/>
    <w:rsid w:val="00524D56"/>
    <w:rsid w:val="00525B23"/>
    <w:rsid w:val="0052697A"/>
    <w:rsid w:val="00526E9A"/>
    <w:rsid w:val="0052762A"/>
    <w:rsid w:val="00530C36"/>
    <w:rsid w:val="0053140A"/>
    <w:rsid w:val="00532396"/>
    <w:rsid w:val="005326F6"/>
    <w:rsid w:val="00533FDD"/>
    <w:rsid w:val="005342A1"/>
    <w:rsid w:val="00534BF8"/>
    <w:rsid w:val="00534C19"/>
    <w:rsid w:val="005353A0"/>
    <w:rsid w:val="0053584A"/>
    <w:rsid w:val="00535E55"/>
    <w:rsid w:val="005360E4"/>
    <w:rsid w:val="005369D9"/>
    <w:rsid w:val="00537916"/>
    <w:rsid w:val="00537F85"/>
    <w:rsid w:val="00537F9D"/>
    <w:rsid w:val="005400FC"/>
    <w:rsid w:val="005404CB"/>
    <w:rsid w:val="00540BCA"/>
    <w:rsid w:val="005412DC"/>
    <w:rsid w:val="005419AD"/>
    <w:rsid w:val="00542A87"/>
    <w:rsid w:val="00544497"/>
    <w:rsid w:val="00547875"/>
    <w:rsid w:val="00553823"/>
    <w:rsid w:val="005547CA"/>
    <w:rsid w:val="005572B8"/>
    <w:rsid w:val="0056129E"/>
    <w:rsid w:val="0056149E"/>
    <w:rsid w:val="00561C55"/>
    <w:rsid w:val="00561D69"/>
    <w:rsid w:val="00563881"/>
    <w:rsid w:val="005639F7"/>
    <w:rsid w:val="00564954"/>
    <w:rsid w:val="00564A90"/>
    <w:rsid w:val="00564C9B"/>
    <w:rsid w:val="00565A4C"/>
    <w:rsid w:val="00565E18"/>
    <w:rsid w:val="005663FC"/>
    <w:rsid w:val="00566D76"/>
    <w:rsid w:val="00567B5D"/>
    <w:rsid w:val="005703A2"/>
    <w:rsid w:val="0057141C"/>
    <w:rsid w:val="0057185F"/>
    <w:rsid w:val="00572D1F"/>
    <w:rsid w:val="00572E44"/>
    <w:rsid w:val="00573375"/>
    <w:rsid w:val="0057524B"/>
    <w:rsid w:val="005752B0"/>
    <w:rsid w:val="00575B84"/>
    <w:rsid w:val="005761B7"/>
    <w:rsid w:val="0058000F"/>
    <w:rsid w:val="005818A7"/>
    <w:rsid w:val="005832BE"/>
    <w:rsid w:val="00583647"/>
    <w:rsid w:val="00583B0F"/>
    <w:rsid w:val="00584804"/>
    <w:rsid w:val="00584FFB"/>
    <w:rsid w:val="005863ED"/>
    <w:rsid w:val="00590244"/>
    <w:rsid w:val="00590B77"/>
    <w:rsid w:val="00590BD6"/>
    <w:rsid w:val="005915E2"/>
    <w:rsid w:val="0059218D"/>
    <w:rsid w:val="005922C8"/>
    <w:rsid w:val="005935E8"/>
    <w:rsid w:val="00593776"/>
    <w:rsid w:val="00594532"/>
    <w:rsid w:val="00594868"/>
    <w:rsid w:val="00594A62"/>
    <w:rsid w:val="00594C8A"/>
    <w:rsid w:val="0059571D"/>
    <w:rsid w:val="00595813"/>
    <w:rsid w:val="00595DBB"/>
    <w:rsid w:val="00596123"/>
    <w:rsid w:val="00596919"/>
    <w:rsid w:val="005A1307"/>
    <w:rsid w:val="005A1553"/>
    <w:rsid w:val="005A1926"/>
    <w:rsid w:val="005A214F"/>
    <w:rsid w:val="005A2F11"/>
    <w:rsid w:val="005A3CB2"/>
    <w:rsid w:val="005A4017"/>
    <w:rsid w:val="005A4C56"/>
    <w:rsid w:val="005A5FCA"/>
    <w:rsid w:val="005A64CD"/>
    <w:rsid w:val="005A6DCC"/>
    <w:rsid w:val="005B11CD"/>
    <w:rsid w:val="005B17C5"/>
    <w:rsid w:val="005B3D63"/>
    <w:rsid w:val="005B550B"/>
    <w:rsid w:val="005B577C"/>
    <w:rsid w:val="005B6E84"/>
    <w:rsid w:val="005B6FC5"/>
    <w:rsid w:val="005B71AD"/>
    <w:rsid w:val="005C0639"/>
    <w:rsid w:val="005C1076"/>
    <w:rsid w:val="005C11A1"/>
    <w:rsid w:val="005C1F1A"/>
    <w:rsid w:val="005C261B"/>
    <w:rsid w:val="005C44CC"/>
    <w:rsid w:val="005C66A4"/>
    <w:rsid w:val="005C7613"/>
    <w:rsid w:val="005C78D8"/>
    <w:rsid w:val="005D1FEA"/>
    <w:rsid w:val="005D20E4"/>
    <w:rsid w:val="005D2AE7"/>
    <w:rsid w:val="005D38D1"/>
    <w:rsid w:val="005D4293"/>
    <w:rsid w:val="005D42E0"/>
    <w:rsid w:val="005D4346"/>
    <w:rsid w:val="005D4B59"/>
    <w:rsid w:val="005D573D"/>
    <w:rsid w:val="005D6985"/>
    <w:rsid w:val="005E13E3"/>
    <w:rsid w:val="005E1B0A"/>
    <w:rsid w:val="005E2EA3"/>
    <w:rsid w:val="005E302E"/>
    <w:rsid w:val="005E3890"/>
    <w:rsid w:val="005E3EEE"/>
    <w:rsid w:val="005E4075"/>
    <w:rsid w:val="005E5298"/>
    <w:rsid w:val="005E5A3F"/>
    <w:rsid w:val="005E6E44"/>
    <w:rsid w:val="005E787C"/>
    <w:rsid w:val="005F1084"/>
    <w:rsid w:val="005F170A"/>
    <w:rsid w:val="005F1D6F"/>
    <w:rsid w:val="005F52C6"/>
    <w:rsid w:val="005F54D6"/>
    <w:rsid w:val="005F54EC"/>
    <w:rsid w:val="005F5A9A"/>
    <w:rsid w:val="005F6AA6"/>
    <w:rsid w:val="005F6EC9"/>
    <w:rsid w:val="005F6EED"/>
    <w:rsid w:val="005F6FA6"/>
    <w:rsid w:val="005F78B7"/>
    <w:rsid w:val="005F79B4"/>
    <w:rsid w:val="005F7B52"/>
    <w:rsid w:val="006013A3"/>
    <w:rsid w:val="0060306A"/>
    <w:rsid w:val="0060540E"/>
    <w:rsid w:val="00605FEF"/>
    <w:rsid w:val="00606055"/>
    <w:rsid w:val="0060682E"/>
    <w:rsid w:val="00607196"/>
    <w:rsid w:val="0060765E"/>
    <w:rsid w:val="00611541"/>
    <w:rsid w:val="00612AC1"/>
    <w:rsid w:val="00613363"/>
    <w:rsid w:val="006139E4"/>
    <w:rsid w:val="00614ECD"/>
    <w:rsid w:val="00616B3E"/>
    <w:rsid w:val="00617818"/>
    <w:rsid w:val="00621F6E"/>
    <w:rsid w:val="00622196"/>
    <w:rsid w:val="00622218"/>
    <w:rsid w:val="00623D1A"/>
    <w:rsid w:val="00623E02"/>
    <w:rsid w:val="00624725"/>
    <w:rsid w:val="00624935"/>
    <w:rsid w:val="006249CB"/>
    <w:rsid w:val="00624AFC"/>
    <w:rsid w:val="006260FC"/>
    <w:rsid w:val="00626470"/>
    <w:rsid w:val="00626483"/>
    <w:rsid w:val="00627101"/>
    <w:rsid w:val="00627FED"/>
    <w:rsid w:val="0063062B"/>
    <w:rsid w:val="00630A43"/>
    <w:rsid w:val="006316AA"/>
    <w:rsid w:val="00632512"/>
    <w:rsid w:val="006325D8"/>
    <w:rsid w:val="006327E3"/>
    <w:rsid w:val="00632952"/>
    <w:rsid w:val="00632AD4"/>
    <w:rsid w:val="00633162"/>
    <w:rsid w:val="00634379"/>
    <w:rsid w:val="00634697"/>
    <w:rsid w:val="00634BEE"/>
    <w:rsid w:val="00634D93"/>
    <w:rsid w:val="00634EB7"/>
    <w:rsid w:val="0063583E"/>
    <w:rsid w:val="00635869"/>
    <w:rsid w:val="00636251"/>
    <w:rsid w:val="00637222"/>
    <w:rsid w:val="00637258"/>
    <w:rsid w:val="00637BA8"/>
    <w:rsid w:val="00637C65"/>
    <w:rsid w:val="00640C0C"/>
    <w:rsid w:val="0064153D"/>
    <w:rsid w:val="00642638"/>
    <w:rsid w:val="00643438"/>
    <w:rsid w:val="006438B8"/>
    <w:rsid w:val="00643C7D"/>
    <w:rsid w:val="006445A6"/>
    <w:rsid w:val="00645A91"/>
    <w:rsid w:val="00645B06"/>
    <w:rsid w:val="00647517"/>
    <w:rsid w:val="00647CC5"/>
    <w:rsid w:val="0065008B"/>
    <w:rsid w:val="00652F49"/>
    <w:rsid w:val="006532D7"/>
    <w:rsid w:val="0065462E"/>
    <w:rsid w:val="006557AF"/>
    <w:rsid w:val="00656179"/>
    <w:rsid w:val="00656484"/>
    <w:rsid w:val="00656C05"/>
    <w:rsid w:val="00657F86"/>
    <w:rsid w:val="00660042"/>
    <w:rsid w:val="0066074F"/>
    <w:rsid w:val="00660806"/>
    <w:rsid w:val="00660D46"/>
    <w:rsid w:val="006635FE"/>
    <w:rsid w:val="00663982"/>
    <w:rsid w:val="006745CA"/>
    <w:rsid w:val="006759ED"/>
    <w:rsid w:val="00680E4D"/>
    <w:rsid w:val="00682632"/>
    <w:rsid w:val="00683C73"/>
    <w:rsid w:val="006850AB"/>
    <w:rsid w:val="00685950"/>
    <w:rsid w:val="00685BBE"/>
    <w:rsid w:val="00685D01"/>
    <w:rsid w:val="0069077D"/>
    <w:rsid w:val="00690B50"/>
    <w:rsid w:val="00690EA3"/>
    <w:rsid w:val="00691405"/>
    <w:rsid w:val="00692C11"/>
    <w:rsid w:val="0069398B"/>
    <w:rsid w:val="00694248"/>
    <w:rsid w:val="00694A44"/>
    <w:rsid w:val="00694B87"/>
    <w:rsid w:val="006953AB"/>
    <w:rsid w:val="006970E8"/>
    <w:rsid w:val="006977D7"/>
    <w:rsid w:val="006A0405"/>
    <w:rsid w:val="006A0F1F"/>
    <w:rsid w:val="006A169A"/>
    <w:rsid w:val="006A1EFC"/>
    <w:rsid w:val="006A2E00"/>
    <w:rsid w:val="006A3066"/>
    <w:rsid w:val="006A3130"/>
    <w:rsid w:val="006A35E5"/>
    <w:rsid w:val="006A3D50"/>
    <w:rsid w:val="006A406F"/>
    <w:rsid w:val="006A4149"/>
    <w:rsid w:val="006A4BAF"/>
    <w:rsid w:val="006A53C4"/>
    <w:rsid w:val="006A56AD"/>
    <w:rsid w:val="006A57CB"/>
    <w:rsid w:val="006A5EE0"/>
    <w:rsid w:val="006A7876"/>
    <w:rsid w:val="006A7A71"/>
    <w:rsid w:val="006A7B6A"/>
    <w:rsid w:val="006A7C9E"/>
    <w:rsid w:val="006B0C4B"/>
    <w:rsid w:val="006B0D6F"/>
    <w:rsid w:val="006B13AE"/>
    <w:rsid w:val="006B1746"/>
    <w:rsid w:val="006B27D0"/>
    <w:rsid w:val="006B554D"/>
    <w:rsid w:val="006B5855"/>
    <w:rsid w:val="006B5D27"/>
    <w:rsid w:val="006B642B"/>
    <w:rsid w:val="006B66BD"/>
    <w:rsid w:val="006B678C"/>
    <w:rsid w:val="006B6A04"/>
    <w:rsid w:val="006C0A06"/>
    <w:rsid w:val="006C1623"/>
    <w:rsid w:val="006C17DB"/>
    <w:rsid w:val="006C188E"/>
    <w:rsid w:val="006C1F09"/>
    <w:rsid w:val="006C299B"/>
    <w:rsid w:val="006C450E"/>
    <w:rsid w:val="006C4962"/>
    <w:rsid w:val="006C4F38"/>
    <w:rsid w:val="006D0374"/>
    <w:rsid w:val="006D0B06"/>
    <w:rsid w:val="006D0EB6"/>
    <w:rsid w:val="006D1CA6"/>
    <w:rsid w:val="006D1EDA"/>
    <w:rsid w:val="006D2908"/>
    <w:rsid w:val="006D3275"/>
    <w:rsid w:val="006D36B1"/>
    <w:rsid w:val="006D4728"/>
    <w:rsid w:val="006D47AB"/>
    <w:rsid w:val="006D543A"/>
    <w:rsid w:val="006D552D"/>
    <w:rsid w:val="006D6309"/>
    <w:rsid w:val="006D6F5B"/>
    <w:rsid w:val="006E0FF2"/>
    <w:rsid w:val="006E112D"/>
    <w:rsid w:val="006E17F0"/>
    <w:rsid w:val="006E2B69"/>
    <w:rsid w:val="006E2F8B"/>
    <w:rsid w:val="006E543E"/>
    <w:rsid w:val="006E6141"/>
    <w:rsid w:val="006E621D"/>
    <w:rsid w:val="006E63CC"/>
    <w:rsid w:val="006E6996"/>
    <w:rsid w:val="006E7220"/>
    <w:rsid w:val="006E7943"/>
    <w:rsid w:val="006E7D08"/>
    <w:rsid w:val="006F0A33"/>
    <w:rsid w:val="006F0C7B"/>
    <w:rsid w:val="006F182B"/>
    <w:rsid w:val="006F1EAB"/>
    <w:rsid w:val="006F2981"/>
    <w:rsid w:val="006F2EA5"/>
    <w:rsid w:val="006F4DAA"/>
    <w:rsid w:val="006F5B85"/>
    <w:rsid w:val="006F62C1"/>
    <w:rsid w:val="006F6CEF"/>
    <w:rsid w:val="006F7261"/>
    <w:rsid w:val="006F7A68"/>
    <w:rsid w:val="00700DE0"/>
    <w:rsid w:val="00701E15"/>
    <w:rsid w:val="00702042"/>
    <w:rsid w:val="00703DF3"/>
    <w:rsid w:val="007043DF"/>
    <w:rsid w:val="007051E2"/>
    <w:rsid w:val="00705319"/>
    <w:rsid w:val="00705CFB"/>
    <w:rsid w:val="00705EBC"/>
    <w:rsid w:val="00706D4B"/>
    <w:rsid w:val="0071309A"/>
    <w:rsid w:val="00713457"/>
    <w:rsid w:val="00715611"/>
    <w:rsid w:val="007157A2"/>
    <w:rsid w:val="00715F41"/>
    <w:rsid w:val="007165FE"/>
    <w:rsid w:val="00717C36"/>
    <w:rsid w:val="0072028A"/>
    <w:rsid w:val="007239AE"/>
    <w:rsid w:val="00724908"/>
    <w:rsid w:val="0072497C"/>
    <w:rsid w:val="007249AE"/>
    <w:rsid w:val="00726E84"/>
    <w:rsid w:val="00727CA8"/>
    <w:rsid w:val="0073112E"/>
    <w:rsid w:val="00731264"/>
    <w:rsid w:val="0073139B"/>
    <w:rsid w:val="00731719"/>
    <w:rsid w:val="00732895"/>
    <w:rsid w:val="00732BE5"/>
    <w:rsid w:val="00733809"/>
    <w:rsid w:val="007351CA"/>
    <w:rsid w:val="007352DA"/>
    <w:rsid w:val="0073538F"/>
    <w:rsid w:val="00735772"/>
    <w:rsid w:val="00735EA4"/>
    <w:rsid w:val="00736EB6"/>
    <w:rsid w:val="00740A81"/>
    <w:rsid w:val="00741692"/>
    <w:rsid w:val="00741F85"/>
    <w:rsid w:val="00743142"/>
    <w:rsid w:val="0074381E"/>
    <w:rsid w:val="00744139"/>
    <w:rsid w:val="00744A68"/>
    <w:rsid w:val="0074508E"/>
    <w:rsid w:val="00745C9E"/>
    <w:rsid w:val="00746525"/>
    <w:rsid w:val="00747419"/>
    <w:rsid w:val="00747517"/>
    <w:rsid w:val="00751D68"/>
    <w:rsid w:val="007534D0"/>
    <w:rsid w:val="00753E6A"/>
    <w:rsid w:val="00755AE9"/>
    <w:rsid w:val="00755B73"/>
    <w:rsid w:val="00756764"/>
    <w:rsid w:val="007567E1"/>
    <w:rsid w:val="00757439"/>
    <w:rsid w:val="00757761"/>
    <w:rsid w:val="00757F63"/>
    <w:rsid w:val="00760E1B"/>
    <w:rsid w:val="00760E7B"/>
    <w:rsid w:val="00760FA8"/>
    <w:rsid w:val="00760FB3"/>
    <w:rsid w:val="007618BD"/>
    <w:rsid w:val="00762B7E"/>
    <w:rsid w:val="00762E6E"/>
    <w:rsid w:val="00763062"/>
    <w:rsid w:val="00763ED3"/>
    <w:rsid w:val="0076541C"/>
    <w:rsid w:val="007679CD"/>
    <w:rsid w:val="00770333"/>
    <w:rsid w:val="00770480"/>
    <w:rsid w:val="00770593"/>
    <w:rsid w:val="007722F7"/>
    <w:rsid w:val="0077386A"/>
    <w:rsid w:val="007741B1"/>
    <w:rsid w:val="007752E2"/>
    <w:rsid w:val="0077561A"/>
    <w:rsid w:val="007761A8"/>
    <w:rsid w:val="007763B7"/>
    <w:rsid w:val="00777088"/>
    <w:rsid w:val="0077746B"/>
    <w:rsid w:val="00777656"/>
    <w:rsid w:val="00777EA8"/>
    <w:rsid w:val="007801C9"/>
    <w:rsid w:val="00781461"/>
    <w:rsid w:val="00782863"/>
    <w:rsid w:val="00782BB7"/>
    <w:rsid w:val="00784242"/>
    <w:rsid w:val="0078424E"/>
    <w:rsid w:val="00784756"/>
    <w:rsid w:val="00785467"/>
    <w:rsid w:val="0079143F"/>
    <w:rsid w:val="00791FE9"/>
    <w:rsid w:val="007920EA"/>
    <w:rsid w:val="007930DF"/>
    <w:rsid w:val="00793F41"/>
    <w:rsid w:val="007942CB"/>
    <w:rsid w:val="007942F5"/>
    <w:rsid w:val="00795662"/>
    <w:rsid w:val="007A011B"/>
    <w:rsid w:val="007A0127"/>
    <w:rsid w:val="007A0F82"/>
    <w:rsid w:val="007A202A"/>
    <w:rsid w:val="007A2F5D"/>
    <w:rsid w:val="007A3EDC"/>
    <w:rsid w:val="007A4155"/>
    <w:rsid w:val="007A45C0"/>
    <w:rsid w:val="007A5ACC"/>
    <w:rsid w:val="007A657C"/>
    <w:rsid w:val="007A7318"/>
    <w:rsid w:val="007A7499"/>
    <w:rsid w:val="007A7832"/>
    <w:rsid w:val="007B1C47"/>
    <w:rsid w:val="007B3B96"/>
    <w:rsid w:val="007B3EF8"/>
    <w:rsid w:val="007B4B32"/>
    <w:rsid w:val="007B5AB5"/>
    <w:rsid w:val="007B6326"/>
    <w:rsid w:val="007B6F19"/>
    <w:rsid w:val="007B7396"/>
    <w:rsid w:val="007B776C"/>
    <w:rsid w:val="007B7A85"/>
    <w:rsid w:val="007C1E3C"/>
    <w:rsid w:val="007C5842"/>
    <w:rsid w:val="007C5C15"/>
    <w:rsid w:val="007C5E93"/>
    <w:rsid w:val="007C601D"/>
    <w:rsid w:val="007C6BC3"/>
    <w:rsid w:val="007C71A3"/>
    <w:rsid w:val="007C7EFA"/>
    <w:rsid w:val="007D0EB1"/>
    <w:rsid w:val="007D1B69"/>
    <w:rsid w:val="007D1FC4"/>
    <w:rsid w:val="007D391D"/>
    <w:rsid w:val="007D5216"/>
    <w:rsid w:val="007D558A"/>
    <w:rsid w:val="007D5732"/>
    <w:rsid w:val="007D5968"/>
    <w:rsid w:val="007D5D3D"/>
    <w:rsid w:val="007D7535"/>
    <w:rsid w:val="007D79EF"/>
    <w:rsid w:val="007E20F4"/>
    <w:rsid w:val="007E2BFC"/>
    <w:rsid w:val="007E2D41"/>
    <w:rsid w:val="007E3948"/>
    <w:rsid w:val="007E3AE9"/>
    <w:rsid w:val="007E3BF7"/>
    <w:rsid w:val="007E75BF"/>
    <w:rsid w:val="007E77B5"/>
    <w:rsid w:val="007F0179"/>
    <w:rsid w:val="007F0CC3"/>
    <w:rsid w:val="007F24AA"/>
    <w:rsid w:val="007F3159"/>
    <w:rsid w:val="007F3E85"/>
    <w:rsid w:val="007F4BBB"/>
    <w:rsid w:val="007F57AE"/>
    <w:rsid w:val="007F643F"/>
    <w:rsid w:val="007F7C6A"/>
    <w:rsid w:val="00801B4B"/>
    <w:rsid w:val="0080299A"/>
    <w:rsid w:val="0080397A"/>
    <w:rsid w:val="0080405B"/>
    <w:rsid w:val="00804193"/>
    <w:rsid w:val="00804E98"/>
    <w:rsid w:val="00805400"/>
    <w:rsid w:val="00806474"/>
    <w:rsid w:val="008069BF"/>
    <w:rsid w:val="00807EF3"/>
    <w:rsid w:val="00810439"/>
    <w:rsid w:val="00810D0B"/>
    <w:rsid w:val="008131AD"/>
    <w:rsid w:val="00813E65"/>
    <w:rsid w:val="0081488B"/>
    <w:rsid w:val="00814CF5"/>
    <w:rsid w:val="0081605C"/>
    <w:rsid w:val="008169F7"/>
    <w:rsid w:val="008172FA"/>
    <w:rsid w:val="00820758"/>
    <w:rsid w:val="00820AC0"/>
    <w:rsid w:val="00821035"/>
    <w:rsid w:val="0082445C"/>
    <w:rsid w:val="00824747"/>
    <w:rsid w:val="0082499F"/>
    <w:rsid w:val="00826002"/>
    <w:rsid w:val="008261FB"/>
    <w:rsid w:val="00826A3F"/>
    <w:rsid w:val="00826E6D"/>
    <w:rsid w:val="00827B26"/>
    <w:rsid w:val="00827E44"/>
    <w:rsid w:val="00830872"/>
    <w:rsid w:val="00831836"/>
    <w:rsid w:val="00833435"/>
    <w:rsid w:val="00833535"/>
    <w:rsid w:val="00833633"/>
    <w:rsid w:val="008348A4"/>
    <w:rsid w:val="00835496"/>
    <w:rsid w:val="00835B6D"/>
    <w:rsid w:val="008370E8"/>
    <w:rsid w:val="00840293"/>
    <w:rsid w:val="0084057A"/>
    <w:rsid w:val="00840B74"/>
    <w:rsid w:val="00841C2D"/>
    <w:rsid w:val="00842278"/>
    <w:rsid w:val="00842353"/>
    <w:rsid w:val="00842CD1"/>
    <w:rsid w:val="0084319E"/>
    <w:rsid w:val="008447F9"/>
    <w:rsid w:val="008453FD"/>
    <w:rsid w:val="00846864"/>
    <w:rsid w:val="00846E48"/>
    <w:rsid w:val="0085407D"/>
    <w:rsid w:val="00854217"/>
    <w:rsid w:val="008545BE"/>
    <w:rsid w:val="0085520A"/>
    <w:rsid w:val="00856449"/>
    <w:rsid w:val="00860C25"/>
    <w:rsid w:val="00860C7C"/>
    <w:rsid w:val="008612B3"/>
    <w:rsid w:val="00861EEF"/>
    <w:rsid w:val="0086200E"/>
    <w:rsid w:val="0086212A"/>
    <w:rsid w:val="0086231B"/>
    <w:rsid w:val="00862635"/>
    <w:rsid w:val="00863505"/>
    <w:rsid w:val="00866385"/>
    <w:rsid w:val="008669CD"/>
    <w:rsid w:val="00867749"/>
    <w:rsid w:val="00867A4B"/>
    <w:rsid w:val="00867AD7"/>
    <w:rsid w:val="008703A8"/>
    <w:rsid w:val="00870A59"/>
    <w:rsid w:val="008718CA"/>
    <w:rsid w:val="00872564"/>
    <w:rsid w:val="008733C2"/>
    <w:rsid w:val="008735EC"/>
    <w:rsid w:val="00874EE1"/>
    <w:rsid w:val="00875A5B"/>
    <w:rsid w:val="008765EF"/>
    <w:rsid w:val="00877486"/>
    <w:rsid w:val="00877B6A"/>
    <w:rsid w:val="00881A8C"/>
    <w:rsid w:val="00882D6B"/>
    <w:rsid w:val="0088301A"/>
    <w:rsid w:val="008833E5"/>
    <w:rsid w:val="00883996"/>
    <w:rsid w:val="00884024"/>
    <w:rsid w:val="00884481"/>
    <w:rsid w:val="00884F6B"/>
    <w:rsid w:val="00885A57"/>
    <w:rsid w:val="0089028B"/>
    <w:rsid w:val="00892114"/>
    <w:rsid w:val="008925AB"/>
    <w:rsid w:val="00892740"/>
    <w:rsid w:val="008927C5"/>
    <w:rsid w:val="0089324D"/>
    <w:rsid w:val="0089458C"/>
    <w:rsid w:val="0089543F"/>
    <w:rsid w:val="00896201"/>
    <w:rsid w:val="00896624"/>
    <w:rsid w:val="0089719B"/>
    <w:rsid w:val="008A0595"/>
    <w:rsid w:val="008A0871"/>
    <w:rsid w:val="008A1112"/>
    <w:rsid w:val="008A18D2"/>
    <w:rsid w:val="008A1C5E"/>
    <w:rsid w:val="008A1CB2"/>
    <w:rsid w:val="008A252E"/>
    <w:rsid w:val="008A2539"/>
    <w:rsid w:val="008A2C36"/>
    <w:rsid w:val="008A2F35"/>
    <w:rsid w:val="008A3357"/>
    <w:rsid w:val="008A3582"/>
    <w:rsid w:val="008A403F"/>
    <w:rsid w:val="008A41C7"/>
    <w:rsid w:val="008A4833"/>
    <w:rsid w:val="008A4D13"/>
    <w:rsid w:val="008A4DE3"/>
    <w:rsid w:val="008A55AD"/>
    <w:rsid w:val="008A5A13"/>
    <w:rsid w:val="008A6216"/>
    <w:rsid w:val="008A692A"/>
    <w:rsid w:val="008A6E27"/>
    <w:rsid w:val="008A6E3F"/>
    <w:rsid w:val="008A6FFF"/>
    <w:rsid w:val="008A7055"/>
    <w:rsid w:val="008A7F8C"/>
    <w:rsid w:val="008B268B"/>
    <w:rsid w:val="008B3020"/>
    <w:rsid w:val="008B367C"/>
    <w:rsid w:val="008B39ED"/>
    <w:rsid w:val="008B3D6C"/>
    <w:rsid w:val="008B41D1"/>
    <w:rsid w:val="008B4822"/>
    <w:rsid w:val="008B6A9E"/>
    <w:rsid w:val="008C16DB"/>
    <w:rsid w:val="008C28DD"/>
    <w:rsid w:val="008C2B63"/>
    <w:rsid w:val="008C3368"/>
    <w:rsid w:val="008C5370"/>
    <w:rsid w:val="008C588D"/>
    <w:rsid w:val="008C5FEA"/>
    <w:rsid w:val="008C63A4"/>
    <w:rsid w:val="008C6C81"/>
    <w:rsid w:val="008C72CB"/>
    <w:rsid w:val="008C75D7"/>
    <w:rsid w:val="008C7787"/>
    <w:rsid w:val="008D007E"/>
    <w:rsid w:val="008D1173"/>
    <w:rsid w:val="008D43E5"/>
    <w:rsid w:val="008D66BE"/>
    <w:rsid w:val="008D7C9E"/>
    <w:rsid w:val="008E05C9"/>
    <w:rsid w:val="008E1767"/>
    <w:rsid w:val="008E1C6F"/>
    <w:rsid w:val="008E1D1B"/>
    <w:rsid w:val="008E2420"/>
    <w:rsid w:val="008E2A35"/>
    <w:rsid w:val="008E2FD2"/>
    <w:rsid w:val="008E3DB9"/>
    <w:rsid w:val="008E3E2D"/>
    <w:rsid w:val="008E4AF3"/>
    <w:rsid w:val="008E4D42"/>
    <w:rsid w:val="008E6913"/>
    <w:rsid w:val="008E7AE8"/>
    <w:rsid w:val="008F02F7"/>
    <w:rsid w:val="008F144D"/>
    <w:rsid w:val="008F15A7"/>
    <w:rsid w:val="008F2C7A"/>
    <w:rsid w:val="008F352F"/>
    <w:rsid w:val="008F4CD9"/>
    <w:rsid w:val="008F52D3"/>
    <w:rsid w:val="008F5BEB"/>
    <w:rsid w:val="008F5E92"/>
    <w:rsid w:val="008F6948"/>
    <w:rsid w:val="008F79FB"/>
    <w:rsid w:val="008F7F64"/>
    <w:rsid w:val="009000C2"/>
    <w:rsid w:val="009000FD"/>
    <w:rsid w:val="009003CE"/>
    <w:rsid w:val="00900FD2"/>
    <w:rsid w:val="00901322"/>
    <w:rsid w:val="0090364A"/>
    <w:rsid w:val="00903957"/>
    <w:rsid w:val="009041A2"/>
    <w:rsid w:val="0090423A"/>
    <w:rsid w:val="0090434E"/>
    <w:rsid w:val="009049FE"/>
    <w:rsid w:val="00905752"/>
    <w:rsid w:val="00905B00"/>
    <w:rsid w:val="00906E92"/>
    <w:rsid w:val="00907315"/>
    <w:rsid w:val="009073D8"/>
    <w:rsid w:val="00910056"/>
    <w:rsid w:val="009102DA"/>
    <w:rsid w:val="009117AA"/>
    <w:rsid w:val="00912103"/>
    <w:rsid w:val="00912221"/>
    <w:rsid w:val="00912467"/>
    <w:rsid w:val="009133FB"/>
    <w:rsid w:val="0091356F"/>
    <w:rsid w:val="00913DDF"/>
    <w:rsid w:val="009158B2"/>
    <w:rsid w:val="00916015"/>
    <w:rsid w:val="00916530"/>
    <w:rsid w:val="00916EAB"/>
    <w:rsid w:val="00916F7D"/>
    <w:rsid w:val="00917550"/>
    <w:rsid w:val="0092038F"/>
    <w:rsid w:val="009209D5"/>
    <w:rsid w:val="00920A29"/>
    <w:rsid w:val="00921DDA"/>
    <w:rsid w:val="00922649"/>
    <w:rsid w:val="00922757"/>
    <w:rsid w:val="00922DEE"/>
    <w:rsid w:val="00923086"/>
    <w:rsid w:val="009235CA"/>
    <w:rsid w:val="00924AC2"/>
    <w:rsid w:val="00925CEB"/>
    <w:rsid w:val="00926A28"/>
    <w:rsid w:val="009302BF"/>
    <w:rsid w:val="00930B1F"/>
    <w:rsid w:val="009311CD"/>
    <w:rsid w:val="009313E9"/>
    <w:rsid w:val="00931DD4"/>
    <w:rsid w:val="00932B6E"/>
    <w:rsid w:val="00933D95"/>
    <w:rsid w:val="009352E1"/>
    <w:rsid w:val="009355F3"/>
    <w:rsid w:val="0093583E"/>
    <w:rsid w:val="00935A0A"/>
    <w:rsid w:val="00936E31"/>
    <w:rsid w:val="009378E9"/>
    <w:rsid w:val="00940003"/>
    <w:rsid w:val="009417B6"/>
    <w:rsid w:val="00941C70"/>
    <w:rsid w:val="00941E29"/>
    <w:rsid w:val="00943435"/>
    <w:rsid w:val="00943AED"/>
    <w:rsid w:val="00943F61"/>
    <w:rsid w:val="009440E6"/>
    <w:rsid w:val="009456C7"/>
    <w:rsid w:val="00946216"/>
    <w:rsid w:val="00947836"/>
    <w:rsid w:val="009513EF"/>
    <w:rsid w:val="0095157D"/>
    <w:rsid w:val="00952030"/>
    <w:rsid w:val="00952099"/>
    <w:rsid w:val="00952186"/>
    <w:rsid w:val="00952E38"/>
    <w:rsid w:val="009530EC"/>
    <w:rsid w:val="0095475D"/>
    <w:rsid w:val="00956820"/>
    <w:rsid w:val="009617A6"/>
    <w:rsid w:val="009618A1"/>
    <w:rsid w:val="00961AD9"/>
    <w:rsid w:val="009620C4"/>
    <w:rsid w:val="009622B7"/>
    <w:rsid w:val="0096607C"/>
    <w:rsid w:val="009665D7"/>
    <w:rsid w:val="00966872"/>
    <w:rsid w:val="0096697B"/>
    <w:rsid w:val="009673C4"/>
    <w:rsid w:val="009674BE"/>
    <w:rsid w:val="0096770F"/>
    <w:rsid w:val="00967C65"/>
    <w:rsid w:val="00971486"/>
    <w:rsid w:val="00975361"/>
    <w:rsid w:val="00975628"/>
    <w:rsid w:val="00975C88"/>
    <w:rsid w:val="0097600F"/>
    <w:rsid w:val="0097649A"/>
    <w:rsid w:val="00977252"/>
    <w:rsid w:val="00981AAC"/>
    <w:rsid w:val="00981F94"/>
    <w:rsid w:val="00982241"/>
    <w:rsid w:val="009825E3"/>
    <w:rsid w:val="0098262C"/>
    <w:rsid w:val="00982F3D"/>
    <w:rsid w:val="009836D6"/>
    <w:rsid w:val="00983C6D"/>
    <w:rsid w:val="00983DA7"/>
    <w:rsid w:val="00984740"/>
    <w:rsid w:val="00985B2F"/>
    <w:rsid w:val="00987F3B"/>
    <w:rsid w:val="00990BC5"/>
    <w:rsid w:val="00991288"/>
    <w:rsid w:val="00991EEF"/>
    <w:rsid w:val="00993F9E"/>
    <w:rsid w:val="009942AE"/>
    <w:rsid w:val="009946E7"/>
    <w:rsid w:val="00994E39"/>
    <w:rsid w:val="00994EBB"/>
    <w:rsid w:val="0099526C"/>
    <w:rsid w:val="00995734"/>
    <w:rsid w:val="00995B8F"/>
    <w:rsid w:val="00995FC5"/>
    <w:rsid w:val="0099647D"/>
    <w:rsid w:val="00996879"/>
    <w:rsid w:val="00996908"/>
    <w:rsid w:val="00996E73"/>
    <w:rsid w:val="009975CE"/>
    <w:rsid w:val="00997732"/>
    <w:rsid w:val="009A0D40"/>
    <w:rsid w:val="009A15CA"/>
    <w:rsid w:val="009A18D0"/>
    <w:rsid w:val="009A27C6"/>
    <w:rsid w:val="009A3675"/>
    <w:rsid w:val="009A3E7D"/>
    <w:rsid w:val="009A4536"/>
    <w:rsid w:val="009A524D"/>
    <w:rsid w:val="009A53F8"/>
    <w:rsid w:val="009A5ED5"/>
    <w:rsid w:val="009A63D6"/>
    <w:rsid w:val="009A7212"/>
    <w:rsid w:val="009B0805"/>
    <w:rsid w:val="009B0ED8"/>
    <w:rsid w:val="009B1329"/>
    <w:rsid w:val="009B132E"/>
    <w:rsid w:val="009B1802"/>
    <w:rsid w:val="009B1A10"/>
    <w:rsid w:val="009B2E79"/>
    <w:rsid w:val="009B3461"/>
    <w:rsid w:val="009B36DB"/>
    <w:rsid w:val="009B5B1E"/>
    <w:rsid w:val="009B5C7F"/>
    <w:rsid w:val="009B66A8"/>
    <w:rsid w:val="009B7C8B"/>
    <w:rsid w:val="009C07BE"/>
    <w:rsid w:val="009C0AD0"/>
    <w:rsid w:val="009C1E0D"/>
    <w:rsid w:val="009C22B4"/>
    <w:rsid w:val="009C2BF6"/>
    <w:rsid w:val="009C31BF"/>
    <w:rsid w:val="009C3E95"/>
    <w:rsid w:val="009C4D93"/>
    <w:rsid w:val="009D08EE"/>
    <w:rsid w:val="009D1343"/>
    <w:rsid w:val="009D1B85"/>
    <w:rsid w:val="009D2F9A"/>
    <w:rsid w:val="009D3732"/>
    <w:rsid w:val="009D4E7E"/>
    <w:rsid w:val="009D5484"/>
    <w:rsid w:val="009D613C"/>
    <w:rsid w:val="009D6A24"/>
    <w:rsid w:val="009D73A1"/>
    <w:rsid w:val="009D779B"/>
    <w:rsid w:val="009D7E08"/>
    <w:rsid w:val="009E0B12"/>
    <w:rsid w:val="009E12DE"/>
    <w:rsid w:val="009E31EA"/>
    <w:rsid w:val="009E4290"/>
    <w:rsid w:val="009E55CF"/>
    <w:rsid w:val="009E645E"/>
    <w:rsid w:val="009E70AA"/>
    <w:rsid w:val="009E7376"/>
    <w:rsid w:val="009F0E54"/>
    <w:rsid w:val="009F1027"/>
    <w:rsid w:val="009F14A3"/>
    <w:rsid w:val="009F14FB"/>
    <w:rsid w:val="009F3A9E"/>
    <w:rsid w:val="009F3C6B"/>
    <w:rsid w:val="009F3EEE"/>
    <w:rsid w:val="009F4A27"/>
    <w:rsid w:val="009F5C0D"/>
    <w:rsid w:val="009F6212"/>
    <w:rsid w:val="00A00E36"/>
    <w:rsid w:val="00A018B0"/>
    <w:rsid w:val="00A01C82"/>
    <w:rsid w:val="00A02760"/>
    <w:rsid w:val="00A04756"/>
    <w:rsid w:val="00A05EE1"/>
    <w:rsid w:val="00A070D3"/>
    <w:rsid w:val="00A07824"/>
    <w:rsid w:val="00A07C5C"/>
    <w:rsid w:val="00A10575"/>
    <w:rsid w:val="00A110BC"/>
    <w:rsid w:val="00A12723"/>
    <w:rsid w:val="00A13D81"/>
    <w:rsid w:val="00A1424C"/>
    <w:rsid w:val="00A14D80"/>
    <w:rsid w:val="00A14FC1"/>
    <w:rsid w:val="00A1692D"/>
    <w:rsid w:val="00A171E3"/>
    <w:rsid w:val="00A179F6"/>
    <w:rsid w:val="00A20A36"/>
    <w:rsid w:val="00A21CBF"/>
    <w:rsid w:val="00A221DE"/>
    <w:rsid w:val="00A23194"/>
    <w:rsid w:val="00A23477"/>
    <w:rsid w:val="00A236E8"/>
    <w:rsid w:val="00A23D95"/>
    <w:rsid w:val="00A242E3"/>
    <w:rsid w:val="00A245CC"/>
    <w:rsid w:val="00A2557C"/>
    <w:rsid w:val="00A27445"/>
    <w:rsid w:val="00A27621"/>
    <w:rsid w:val="00A27638"/>
    <w:rsid w:val="00A27FA8"/>
    <w:rsid w:val="00A317CE"/>
    <w:rsid w:val="00A31EC4"/>
    <w:rsid w:val="00A3212A"/>
    <w:rsid w:val="00A32EFA"/>
    <w:rsid w:val="00A33654"/>
    <w:rsid w:val="00A33ABD"/>
    <w:rsid w:val="00A341C6"/>
    <w:rsid w:val="00A3720D"/>
    <w:rsid w:val="00A37BB6"/>
    <w:rsid w:val="00A37F37"/>
    <w:rsid w:val="00A41143"/>
    <w:rsid w:val="00A413CB"/>
    <w:rsid w:val="00A4213A"/>
    <w:rsid w:val="00A4243C"/>
    <w:rsid w:val="00A42BC6"/>
    <w:rsid w:val="00A42CAD"/>
    <w:rsid w:val="00A42CD4"/>
    <w:rsid w:val="00A43D03"/>
    <w:rsid w:val="00A43E36"/>
    <w:rsid w:val="00A44088"/>
    <w:rsid w:val="00A4538F"/>
    <w:rsid w:val="00A45B8D"/>
    <w:rsid w:val="00A45BE8"/>
    <w:rsid w:val="00A4635C"/>
    <w:rsid w:val="00A465A5"/>
    <w:rsid w:val="00A46BF1"/>
    <w:rsid w:val="00A476B7"/>
    <w:rsid w:val="00A47763"/>
    <w:rsid w:val="00A47E33"/>
    <w:rsid w:val="00A5079A"/>
    <w:rsid w:val="00A519BC"/>
    <w:rsid w:val="00A51DE9"/>
    <w:rsid w:val="00A5213B"/>
    <w:rsid w:val="00A527F3"/>
    <w:rsid w:val="00A53E60"/>
    <w:rsid w:val="00A54527"/>
    <w:rsid w:val="00A54676"/>
    <w:rsid w:val="00A551EB"/>
    <w:rsid w:val="00A55788"/>
    <w:rsid w:val="00A5648B"/>
    <w:rsid w:val="00A56F9B"/>
    <w:rsid w:val="00A57467"/>
    <w:rsid w:val="00A57D3E"/>
    <w:rsid w:val="00A61543"/>
    <w:rsid w:val="00A62682"/>
    <w:rsid w:val="00A62FFF"/>
    <w:rsid w:val="00A63505"/>
    <w:rsid w:val="00A64323"/>
    <w:rsid w:val="00A64ED8"/>
    <w:rsid w:val="00A6539F"/>
    <w:rsid w:val="00A6755A"/>
    <w:rsid w:val="00A70FA7"/>
    <w:rsid w:val="00A71250"/>
    <w:rsid w:val="00A7324A"/>
    <w:rsid w:val="00A73E4A"/>
    <w:rsid w:val="00A7423F"/>
    <w:rsid w:val="00A758C4"/>
    <w:rsid w:val="00A75C3F"/>
    <w:rsid w:val="00A76965"/>
    <w:rsid w:val="00A81CB9"/>
    <w:rsid w:val="00A81EC1"/>
    <w:rsid w:val="00A824C3"/>
    <w:rsid w:val="00A82562"/>
    <w:rsid w:val="00A828AC"/>
    <w:rsid w:val="00A82EC6"/>
    <w:rsid w:val="00A82F3B"/>
    <w:rsid w:val="00A83079"/>
    <w:rsid w:val="00A831BD"/>
    <w:rsid w:val="00A8342B"/>
    <w:rsid w:val="00A83498"/>
    <w:rsid w:val="00A83776"/>
    <w:rsid w:val="00A85726"/>
    <w:rsid w:val="00A8584B"/>
    <w:rsid w:val="00A860A5"/>
    <w:rsid w:val="00A87257"/>
    <w:rsid w:val="00A87F04"/>
    <w:rsid w:val="00A90864"/>
    <w:rsid w:val="00A912F6"/>
    <w:rsid w:val="00A930E9"/>
    <w:rsid w:val="00A93365"/>
    <w:rsid w:val="00A93D3A"/>
    <w:rsid w:val="00A93EBC"/>
    <w:rsid w:val="00A9604A"/>
    <w:rsid w:val="00A976AD"/>
    <w:rsid w:val="00AA0687"/>
    <w:rsid w:val="00AA06E6"/>
    <w:rsid w:val="00AA1F6D"/>
    <w:rsid w:val="00AA21F4"/>
    <w:rsid w:val="00AA3641"/>
    <w:rsid w:val="00AA58BC"/>
    <w:rsid w:val="00AA63F2"/>
    <w:rsid w:val="00AA6785"/>
    <w:rsid w:val="00AB0D00"/>
    <w:rsid w:val="00AB11A3"/>
    <w:rsid w:val="00AB2261"/>
    <w:rsid w:val="00AB2DDA"/>
    <w:rsid w:val="00AB342E"/>
    <w:rsid w:val="00AB348E"/>
    <w:rsid w:val="00AB5142"/>
    <w:rsid w:val="00AB57A9"/>
    <w:rsid w:val="00AB698D"/>
    <w:rsid w:val="00AB7583"/>
    <w:rsid w:val="00AB7D8C"/>
    <w:rsid w:val="00AC080C"/>
    <w:rsid w:val="00AC1138"/>
    <w:rsid w:val="00AC1B59"/>
    <w:rsid w:val="00AC2681"/>
    <w:rsid w:val="00AC2E47"/>
    <w:rsid w:val="00AC5E39"/>
    <w:rsid w:val="00AC638B"/>
    <w:rsid w:val="00AC66A1"/>
    <w:rsid w:val="00AD07EB"/>
    <w:rsid w:val="00AD1EE7"/>
    <w:rsid w:val="00AD1F53"/>
    <w:rsid w:val="00AD2C2A"/>
    <w:rsid w:val="00AD4064"/>
    <w:rsid w:val="00AD4D8A"/>
    <w:rsid w:val="00AD543F"/>
    <w:rsid w:val="00AD69D9"/>
    <w:rsid w:val="00AD7E65"/>
    <w:rsid w:val="00AE0274"/>
    <w:rsid w:val="00AE0D60"/>
    <w:rsid w:val="00AE114A"/>
    <w:rsid w:val="00AE1A44"/>
    <w:rsid w:val="00AE1B02"/>
    <w:rsid w:val="00AE1B36"/>
    <w:rsid w:val="00AE1EC0"/>
    <w:rsid w:val="00AE2FD3"/>
    <w:rsid w:val="00AE3BC8"/>
    <w:rsid w:val="00AE4266"/>
    <w:rsid w:val="00AE571D"/>
    <w:rsid w:val="00AE71D0"/>
    <w:rsid w:val="00AF04B9"/>
    <w:rsid w:val="00AF07F7"/>
    <w:rsid w:val="00AF1FED"/>
    <w:rsid w:val="00AF2012"/>
    <w:rsid w:val="00AF286A"/>
    <w:rsid w:val="00AF310C"/>
    <w:rsid w:val="00AF497B"/>
    <w:rsid w:val="00AF4BEA"/>
    <w:rsid w:val="00AF5A13"/>
    <w:rsid w:val="00AF5A7B"/>
    <w:rsid w:val="00B0090F"/>
    <w:rsid w:val="00B017EE"/>
    <w:rsid w:val="00B0259F"/>
    <w:rsid w:val="00B0354E"/>
    <w:rsid w:val="00B046C5"/>
    <w:rsid w:val="00B04A3E"/>
    <w:rsid w:val="00B04E13"/>
    <w:rsid w:val="00B051BF"/>
    <w:rsid w:val="00B056C4"/>
    <w:rsid w:val="00B056C6"/>
    <w:rsid w:val="00B05F0C"/>
    <w:rsid w:val="00B06F67"/>
    <w:rsid w:val="00B07A7B"/>
    <w:rsid w:val="00B07DDB"/>
    <w:rsid w:val="00B127AE"/>
    <w:rsid w:val="00B13331"/>
    <w:rsid w:val="00B1522E"/>
    <w:rsid w:val="00B15A0C"/>
    <w:rsid w:val="00B15C4A"/>
    <w:rsid w:val="00B15FDE"/>
    <w:rsid w:val="00B166B5"/>
    <w:rsid w:val="00B1774B"/>
    <w:rsid w:val="00B20D51"/>
    <w:rsid w:val="00B21973"/>
    <w:rsid w:val="00B22527"/>
    <w:rsid w:val="00B226D3"/>
    <w:rsid w:val="00B22D50"/>
    <w:rsid w:val="00B23DC7"/>
    <w:rsid w:val="00B242C0"/>
    <w:rsid w:val="00B25E53"/>
    <w:rsid w:val="00B264F5"/>
    <w:rsid w:val="00B26722"/>
    <w:rsid w:val="00B300D5"/>
    <w:rsid w:val="00B301A0"/>
    <w:rsid w:val="00B30647"/>
    <w:rsid w:val="00B30E01"/>
    <w:rsid w:val="00B347F7"/>
    <w:rsid w:val="00B35D14"/>
    <w:rsid w:val="00B36DED"/>
    <w:rsid w:val="00B408D7"/>
    <w:rsid w:val="00B40D48"/>
    <w:rsid w:val="00B412A9"/>
    <w:rsid w:val="00B41396"/>
    <w:rsid w:val="00B4251F"/>
    <w:rsid w:val="00B42CAB"/>
    <w:rsid w:val="00B43C7A"/>
    <w:rsid w:val="00B43EE3"/>
    <w:rsid w:val="00B4492C"/>
    <w:rsid w:val="00B456DB"/>
    <w:rsid w:val="00B464C7"/>
    <w:rsid w:val="00B476D5"/>
    <w:rsid w:val="00B5028D"/>
    <w:rsid w:val="00B5099A"/>
    <w:rsid w:val="00B51209"/>
    <w:rsid w:val="00B51219"/>
    <w:rsid w:val="00B51558"/>
    <w:rsid w:val="00B5267F"/>
    <w:rsid w:val="00B52A81"/>
    <w:rsid w:val="00B5353F"/>
    <w:rsid w:val="00B542EA"/>
    <w:rsid w:val="00B55319"/>
    <w:rsid w:val="00B56987"/>
    <w:rsid w:val="00B6011B"/>
    <w:rsid w:val="00B60274"/>
    <w:rsid w:val="00B606DF"/>
    <w:rsid w:val="00B62F0E"/>
    <w:rsid w:val="00B6476B"/>
    <w:rsid w:val="00B65903"/>
    <w:rsid w:val="00B67089"/>
    <w:rsid w:val="00B70092"/>
    <w:rsid w:val="00B7092E"/>
    <w:rsid w:val="00B71397"/>
    <w:rsid w:val="00B72EE8"/>
    <w:rsid w:val="00B73505"/>
    <w:rsid w:val="00B73672"/>
    <w:rsid w:val="00B7368B"/>
    <w:rsid w:val="00B73736"/>
    <w:rsid w:val="00B7377F"/>
    <w:rsid w:val="00B74555"/>
    <w:rsid w:val="00B74766"/>
    <w:rsid w:val="00B753E3"/>
    <w:rsid w:val="00B7789E"/>
    <w:rsid w:val="00B82E04"/>
    <w:rsid w:val="00B830F2"/>
    <w:rsid w:val="00B83A7A"/>
    <w:rsid w:val="00B85469"/>
    <w:rsid w:val="00B85EAB"/>
    <w:rsid w:val="00B85F97"/>
    <w:rsid w:val="00B86C9A"/>
    <w:rsid w:val="00B87FE3"/>
    <w:rsid w:val="00B90137"/>
    <w:rsid w:val="00B91BA9"/>
    <w:rsid w:val="00B921DF"/>
    <w:rsid w:val="00B92AB0"/>
    <w:rsid w:val="00B93252"/>
    <w:rsid w:val="00B932C6"/>
    <w:rsid w:val="00B933A1"/>
    <w:rsid w:val="00B947C1"/>
    <w:rsid w:val="00B95C1D"/>
    <w:rsid w:val="00B971E6"/>
    <w:rsid w:val="00B978FE"/>
    <w:rsid w:val="00BA0230"/>
    <w:rsid w:val="00BA2B22"/>
    <w:rsid w:val="00BA3AE9"/>
    <w:rsid w:val="00BA3E6D"/>
    <w:rsid w:val="00BA4000"/>
    <w:rsid w:val="00BA55DC"/>
    <w:rsid w:val="00BA56D2"/>
    <w:rsid w:val="00BA5D9B"/>
    <w:rsid w:val="00BA7D13"/>
    <w:rsid w:val="00BB12B8"/>
    <w:rsid w:val="00BB2422"/>
    <w:rsid w:val="00BB3769"/>
    <w:rsid w:val="00BB377A"/>
    <w:rsid w:val="00BB4008"/>
    <w:rsid w:val="00BB468D"/>
    <w:rsid w:val="00BB5887"/>
    <w:rsid w:val="00BB5CAD"/>
    <w:rsid w:val="00BB5EC4"/>
    <w:rsid w:val="00BB65AF"/>
    <w:rsid w:val="00BB7FC1"/>
    <w:rsid w:val="00BC0D35"/>
    <w:rsid w:val="00BC114A"/>
    <w:rsid w:val="00BC27ED"/>
    <w:rsid w:val="00BC28EB"/>
    <w:rsid w:val="00BC3302"/>
    <w:rsid w:val="00BC345B"/>
    <w:rsid w:val="00BC4636"/>
    <w:rsid w:val="00BC4716"/>
    <w:rsid w:val="00BC4A2C"/>
    <w:rsid w:val="00BC50C4"/>
    <w:rsid w:val="00BC51F6"/>
    <w:rsid w:val="00BC557B"/>
    <w:rsid w:val="00BC58D2"/>
    <w:rsid w:val="00BC5FC5"/>
    <w:rsid w:val="00BC74BF"/>
    <w:rsid w:val="00BC7A35"/>
    <w:rsid w:val="00BD1950"/>
    <w:rsid w:val="00BD1F11"/>
    <w:rsid w:val="00BD308F"/>
    <w:rsid w:val="00BD50BA"/>
    <w:rsid w:val="00BD75BA"/>
    <w:rsid w:val="00BD7DD4"/>
    <w:rsid w:val="00BE08D9"/>
    <w:rsid w:val="00BE1C94"/>
    <w:rsid w:val="00BE20B8"/>
    <w:rsid w:val="00BE2F65"/>
    <w:rsid w:val="00BE3EE2"/>
    <w:rsid w:val="00BE44C1"/>
    <w:rsid w:val="00BE5B4C"/>
    <w:rsid w:val="00BE5C08"/>
    <w:rsid w:val="00BE6B43"/>
    <w:rsid w:val="00BE70BA"/>
    <w:rsid w:val="00BF015F"/>
    <w:rsid w:val="00BF0478"/>
    <w:rsid w:val="00BF3766"/>
    <w:rsid w:val="00BF38D5"/>
    <w:rsid w:val="00BF3FE3"/>
    <w:rsid w:val="00BF48A8"/>
    <w:rsid w:val="00BF5D3E"/>
    <w:rsid w:val="00BF5DF8"/>
    <w:rsid w:val="00BF6563"/>
    <w:rsid w:val="00BF696E"/>
    <w:rsid w:val="00BF6E82"/>
    <w:rsid w:val="00BF73B7"/>
    <w:rsid w:val="00C0251D"/>
    <w:rsid w:val="00C0275D"/>
    <w:rsid w:val="00C03669"/>
    <w:rsid w:val="00C039B0"/>
    <w:rsid w:val="00C03BAF"/>
    <w:rsid w:val="00C04040"/>
    <w:rsid w:val="00C049EA"/>
    <w:rsid w:val="00C10709"/>
    <w:rsid w:val="00C11C7F"/>
    <w:rsid w:val="00C1401E"/>
    <w:rsid w:val="00C14E8F"/>
    <w:rsid w:val="00C16DE9"/>
    <w:rsid w:val="00C17EFF"/>
    <w:rsid w:val="00C20258"/>
    <w:rsid w:val="00C21287"/>
    <w:rsid w:val="00C241B8"/>
    <w:rsid w:val="00C251F0"/>
    <w:rsid w:val="00C2529A"/>
    <w:rsid w:val="00C26411"/>
    <w:rsid w:val="00C26760"/>
    <w:rsid w:val="00C278A0"/>
    <w:rsid w:val="00C27C30"/>
    <w:rsid w:val="00C30ABF"/>
    <w:rsid w:val="00C3186C"/>
    <w:rsid w:val="00C31B33"/>
    <w:rsid w:val="00C32624"/>
    <w:rsid w:val="00C344E2"/>
    <w:rsid w:val="00C3626E"/>
    <w:rsid w:val="00C36CD0"/>
    <w:rsid w:val="00C36F24"/>
    <w:rsid w:val="00C41488"/>
    <w:rsid w:val="00C41F21"/>
    <w:rsid w:val="00C4268A"/>
    <w:rsid w:val="00C428B8"/>
    <w:rsid w:val="00C437DB"/>
    <w:rsid w:val="00C43E15"/>
    <w:rsid w:val="00C4456C"/>
    <w:rsid w:val="00C4544C"/>
    <w:rsid w:val="00C45A3C"/>
    <w:rsid w:val="00C4659A"/>
    <w:rsid w:val="00C46AA7"/>
    <w:rsid w:val="00C47B9E"/>
    <w:rsid w:val="00C47F27"/>
    <w:rsid w:val="00C51A02"/>
    <w:rsid w:val="00C5215B"/>
    <w:rsid w:val="00C52203"/>
    <w:rsid w:val="00C5297F"/>
    <w:rsid w:val="00C52DC4"/>
    <w:rsid w:val="00C5334A"/>
    <w:rsid w:val="00C53A7B"/>
    <w:rsid w:val="00C55131"/>
    <w:rsid w:val="00C55600"/>
    <w:rsid w:val="00C56F89"/>
    <w:rsid w:val="00C57BFD"/>
    <w:rsid w:val="00C60059"/>
    <w:rsid w:val="00C6013B"/>
    <w:rsid w:val="00C60F4F"/>
    <w:rsid w:val="00C625B4"/>
    <w:rsid w:val="00C63586"/>
    <w:rsid w:val="00C64982"/>
    <w:rsid w:val="00C650EF"/>
    <w:rsid w:val="00C655E6"/>
    <w:rsid w:val="00C6620D"/>
    <w:rsid w:val="00C67260"/>
    <w:rsid w:val="00C67E1C"/>
    <w:rsid w:val="00C70B64"/>
    <w:rsid w:val="00C70CB9"/>
    <w:rsid w:val="00C71CA0"/>
    <w:rsid w:val="00C72262"/>
    <w:rsid w:val="00C729A7"/>
    <w:rsid w:val="00C73179"/>
    <w:rsid w:val="00C731BD"/>
    <w:rsid w:val="00C738B6"/>
    <w:rsid w:val="00C73C88"/>
    <w:rsid w:val="00C74AE1"/>
    <w:rsid w:val="00C74B79"/>
    <w:rsid w:val="00C75117"/>
    <w:rsid w:val="00C759E9"/>
    <w:rsid w:val="00C76413"/>
    <w:rsid w:val="00C806A3"/>
    <w:rsid w:val="00C80790"/>
    <w:rsid w:val="00C82338"/>
    <w:rsid w:val="00C82DAF"/>
    <w:rsid w:val="00C842A7"/>
    <w:rsid w:val="00C8609E"/>
    <w:rsid w:val="00C8698E"/>
    <w:rsid w:val="00C879CC"/>
    <w:rsid w:val="00C879D4"/>
    <w:rsid w:val="00C87C04"/>
    <w:rsid w:val="00C87E72"/>
    <w:rsid w:val="00C9087D"/>
    <w:rsid w:val="00C909E6"/>
    <w:rsid w:val="00C91000"/>
    <w:rsid w:val="00C9137D"/>
    <w:rsid w:val="00C92068"/>
    <w:rsid w:val="00C9254B"/>
    <w:rsid w:val="00C92BD5"/>
    <w:rsid w:val="00C9387D"/>
    <w:rsid w:val="00C93E6B"/>
    <w:rsid w:val="00C95D2B"/>
    <w:rsid w:val="00CA0407"/>
    <w:rsid w:val="00CA0FD9"/>
    <w:rsid w:val="00CA0FFC"/>
    <w:rsid w:val="00CA3007"/>
    <w:rsid w:val="00CA4711"/>
    <w:rsid w:val="00CA49E9"/>
    <w:rsid w:val="00CA4B17"/>
    <w:rsid w:val="00CA5444"/>
    <w:rsid w:val="00CA573D"/>
    <w:rsid w:val="00CA575E"/>
    <w:rsid w:val="00CA5D2E"/>
    <w:rsid w:val="00CA62BC"/>
    <w:rsid w:val="00CA63FA"/>
    <w:rsid w:val="00CA6742"/>
    <w:rsid w:val="00CB03F5"/>
    <w:rsid w:val="00CB2069"/>
    <w:rsid w:val="00CB26A9"/>
    <w:rsid w:val="00CB2A25"/>
    <w:rsid w:val="00CB2CA6"/>
    <w:rsid w:val="00CB3978"/>
    <w:rsid w:val="00CB3C36"/>
    <w:rsid w:val="00CB4355"/>
    <w:rsid w:val="00CB4A17"/>
    <w:rsid w:val="00CB51F5"/>
    <w:rsid w:val="00CB5934"/>
    <w:rsid w:val="00CB6FDB"/>
    <w:rsid w:val="00CB7796"/>
    <w:rsid w:val="00CC0A57"/>
    <w:rsid w:val="00CC379A"/>
    <w:rsid w:val="00CC37D1"/>
    <w:rsid w:val="00CC5A73"/>
    <w:rsid w:val="00CC618E"/>
    <w:rsid w:val="00CC7BB8"/>
    <w:rsid w:val="00CD03C9"/>
    <w:rsid w:val="00CD0472"/>
    <w:rsid w:val="00CD05ED"/>
    <w:rsid w:val="00CD0927"/>
    <w:rsid w:val="00CD130C"/>
    <w:rsid w:val="00CD17D8"/>
    <w:rsid w:val="00CD1BC5"/>
    <w:rsid w:val="00CD2436"/>
    <w:rsid w:val="00CD24BC"/>
    <w:rsid w:val="00CD3FF0"/>
    <w:rsid w:val="00CD403A"/>
    <w:rsid w:val="00CD42BB"/>
    <w:rsid w:val="00CD565B"/>
    <w:rsid w:val="00CE04F6"/>
    <w:rsid w:val="00CE0CB9"/>
    <w:rsid w:val="00CE1477"/>
    <w:rsid w:val="00CE17F1"/>
    <w:rsid w:val="00CE17F8"/>
    <w:rsid w:val="00CE1AD0"/>
    <w:rsid w:val="00CE2D0A"/>
    <w:rsid w:val="00CE48F2"/>
    <w:rsid w:val="00CE4FEF"/>
    <w:rsid w:val="00CE5475"/>
    <w:rsid w:val="00CE7342"/>
    <w:rsid w:val="00CE7593"/>
    <w:rsid w:val="00CF11FE"/>
    <w:rsid w:val="00CF131F"/>
    <w:rsid w:val="00CF2773"/>
    <w:rsid w:val="00CF2F5A"/>
    <w:rsid w:val="00CF4433"/>
    <w:rsid w:val="00CF46DC"/>
    <w:rsid w:val="00CF4C5E"/>
    <w:rsid w:val="00CF4E3E"/>
    <w:rsid w:val="00CF5EEA"/>
    <w:rsid w:val="00CF6480"/>
    <w:rsid w:val="00CF7FDB"/>
    <w:rsid w:val="00D002AA"/>
    <w:rsid w:val="00D00B01"/>
    <w:rsid w:val="00D00CCF"/>
    <w:rsid w:val="00D0161B"/>
    <w:rsid w:val="00D066E9"/>
    <w:rsid w:val="00D06BD1"/>
    <w:rsid w:val="00D06C94"/>
    <w:rsid w:val="00D10082"/>
    <w:rsid w:val="00D109A9"/>
    <w:rsid w:val="00D12111"/>
    <w:rsid w:val="00D134DF"/>
    <w:rsid w:val="00D13BFA"/>
    <w:rsid w:val="00D13CF9"/>
    <w:rsid w:val="00D16130"/>
    <w:rsid w:val="00D1714D"/>
    <w:rsid w:val="00D171FE"/>
    <w:rsid w:val="00D2099A"/>
    <w:rsid w:val="00D21195"/>
    <w:rsid w:val="00D213E9"/>
    <w:rsid w:val="00D22542"/>
    <w:rsid w:val="00D2301A"/>
    <w:rsid w:val="00D2316C"/>
    <w:rsid w:val="00D24033"/>
    <w:rsid w:val="00D2410A"/>
    <w:rsid w:val="00D24F24"/>
    <w:rsid w:val="00D2508B"/>
    <w:rsid w:val="00D25C8F"/>
    <w:rsid w:val="00D25D3B"/>
    <w:rsid w:val="00D2707E"/>
    <w:rsid w:val="00D279AE"/>
    <w:rsid w:val="00D27F2C"/>
    <w:rsid w:val="00D3208C"/>
    <w:rsid w:val="00D327D6"/>
    <w:rsid w:val="00D33330"/>
    <w:rsid w:val="00D33B2C"/>
    <w:rsid w:val="00D350C2"/>
    <w:rsid w:val="00D36478"/>
    <w:rsid w:val="00D37DF1"/>
    <w:rsid w:val="00D403C5"/>
    <w:rsid w:val="00D40705"/>
    <w:rsid w:val="00D40AFF"/>
    <w:rsid w:val="00D41FB5"/>
    <w:rsid w:val="00D43805"/>
    <w:rsid w:val="00D43C1D"/>
    <w:rsid w:val="00D44621"/>
    <w:rsid w:val="00D45019"/>
    <w:rsid w:val="00D459D5"/>
    <w:rsid w:val="00D47463"/>
    <w:rsid w:val="00D500E1"/>
    <w:rsid w:val="00D512F9"/>
    <w:rsid w:val="00D51859"/>
    <w:rsid w:val="00D52CA1"/>
    <w:rsid w:val="00D54ADC"/>
    <w:rsid w:val="00D55330"/>
    <w:rsid w:val="00D55862"/>
    <w:rsid w:val="00D56D2B"/>
    <w:rsid w:val="00D57023"/>
    <w:rsid w:val="00D607C9"/>
    <w:rsid w:val="00D60B2E"/>
    <w:rsid w:val="00D61306"/>
    <w:rsid w:val="00D61370"/>
    <w:rsid w:val="00D629BB"/>
    <w:rsid w:val="00D63213"/>
    <w:rsid w:val="00D6321C"/>
    <w:rsid w:val="00D6370A"/>
    <w:rsid w:val="00D63CF2"/>
    <w:rsid w:val="00D6493E"/>
    <w:rsid w:val="00D64F88"/>
    <w:rsid w:val="00D65114"/>
    <w:rsid w:val="00D70F61"/>
    <w:rsid w:val="00D711B6"/>
    <w:rsid w:val="00D71CA2"/>
    <w:rsid w:val="00D72A3F"/>
    <w:rsid w:val="00D72D95"/>
    <w:rsid w:val="00D74B33"/>
    <w:rsid w:val="00D75DA2"/>
    <w:rsid w:val="00D75EFF"/>
    <w:rsid w:val="00D76B92"/>
    <w:rsid w:val="00D76E82"/>
    <w:rsid w:val="00D80445"/>
    <w:rsid w:val="00D807C7"/>
    <w:rsid w:val="00D80EBF"/>
    <w:rsid w:val="00D80FCE"/>
    <w:rsid w:val="00D82CB7"/>
    <w:rsid w:val="00D83806"/>
    <w:rsid w:val="00D838F6"/>
    <w:rsid w:val="00D84689"/>
    <w:rsid w:val="00D85305"/>
    <w:rsid w:val="00D8579A"/>
    <w:rsid w:val="00D85FF0"/>
    <w:rsid w:val="00D869BB"/>
    <w:rsid w:val="00D86C0E"/>
    <w:rsid w:val="00D919C9"/>
    <w:rsid w:val="00D91AB1"/>
    <w:rsid w:val="00D9244C"/>
    <w:rsid w:val="00D928C5"/>
    <w:rsid w:val="00D92B80"/>
    <w:rsid w:val="00D93868"/>
    <w:rsid w:val="00D953D3"/>
    <w:rsid w:val="00D97238"/>
    <w:rsid w:val="00D9788E"/>
    <w:rsid w:val="00DA02F6"/>
    <w:rsid w:val="00DA1208"/>
    <w:rsid w:val="00DA174A"/>
    <w:rsid w:val="00DA1C66"/>
    <w:rsid w:val="00DA1E11"/>
    <w:rsid w:val="00DA21D2"/>
    <w:rsid w:val="00DA40DF"/>
    <w:rsid w:val="00DA539E"/>
    <w:rsid w:val="00DA576E"/>
    <w:rsid w:val="00DA690E"/>
    <w:rsid w:val="00DA7144"/>
    <w:rsid w:val="00DA7939"/>
    <w:rsid w:val="00DB0CD3"/>
    <w:rsid w:val="00DB0FFA"/>
    <w:rsid w:val="00DB2D44"/>
    <w:rsid w:val="00DB35A9"/>
    <w:rsid w:val="00DB36EF"/>
    <w:rsid w:val="00DB3A16"/>
    <w:rsid w:val="00DB6646"/>
    <w:rsid w:val="00DB7BC2"/>
    <w:rsid w:val="00DC066F"/>
    <w:rsid w:val="00DC0F9F"/>
    <w:rsid w:val="00DC1223"/>
    <w:rsid w:val="00DC2598"/>
    <w:rsid w:val="00DC3126"/>
    <w:rsid w:val="00DC385C"/>
    <w:rsid w:val="00DC3EAA"/>
    <w:rsid w:val="00DC3FAB"/>
    <w:rsid w:val="00DC4079"/>
    <w:rsid w:val="00DC516D"/>
    <w:rsid w:val="00DC5815"/>
    <w:rsid w:val="00DC5870"/>
    <w:rsid w:val="00DC6C61"/>
    <w:rsid w:val="00DC7577"/>
    <w:rsid w:val="00DD05E1"/>
    <w:rsid w:val="00DD0A4C"/>
    <w:rsid w:val="00DD0A93"/>
    <w:rsid w:val="00DD0C46"/>
    <w:rsid w:val="00DD0E97"/>
    <w:rsid w:val="00DD1135"/>
    <w:rsid w:val="00DD1924"/>
    <w:rsid w:val="00DD1EB0"/>
    <w:rsid w:val="00DD22A9"/>
    <w:rsid w:val="00DD2DE6"/>
    <w:rsid w:val="00DD39DF"/>
    <w:rsid w:val="00DD4029"/>
    <w:rsid w:val="00DD425A"/>
    <w:rsid w:val="00DD4991"/>
    <w:rsid w:val="00DD636F"/>
    <w:rsid w:val="00DD782B"/>
    <w:rsid w:val="00DE08F2"/>
    <w:rsid w:val="00DE18D7"/>
    <w:rsid w:val="00DE1CB2"/>
    <w:rsid w:val="00DE2496"/>
    <w:rsid w:val="00DE4C2A"/>
    <w:rsid w:val="00DE793D"/>
    <w:rsid w:val="00DF1329"/>
    <w:rsid w:val="00DF1D24"/>
    <w:rsid w:val="00DF3274"/>
    <w:rsid w:val="00DF48D1"/>
    <w:rsid w:val="00DF49AF"/>
    <w:rsid w:val="00DF51E1"/>
    <w:rsid w:val="00DF604D"/>
    <w:rsid w:val="00E00F48"/>
    <w:rsid w:val="00E01AD6"/>
    <w:rsid w:val="00E02760"/>
    <w:rsid w:val="00E033E8"/>
    <w:rsid w:val="00E03435"/>
    <w:rsid w:val="00E03E50"/>
    <w:rsid w:val="00E0477A"/>
    <w:rsid w:val="00E04D6D"/>
    <w:rsid w:val="00E05649"/>
    <w:rsid w:val="00E058D0"/>
    <w:rsid w:val="00E063CD"/>
    <w:rsid w:val="00E063CF"/>
    <w:rsid w:val="00E07226"/>
    <w:rsid w:val="00E07721"/>
    <w:rsid w:val="00E0791A"/>
    <w:rsid w:val="00E1008B"/>
    <w:rsid w:val="00E11DAD"/>
    <w:rsid w:val="00E15FE2"/>
    <w:rsid w:val="00E1626A"/>
    <w:rsid w:val="00E1645D"/>
    <w:rsid w:val="00E17008"/>
    <w:rsid w:val="00E205C7"/>
    <w:rsid w:val="00E21490"/>
    <w:rsid w:val="00E21A22"/>
    <w:rsid w:val="00E2213F"/>
    <w:rsid w:val="00E228C3"/>
    <w:rsid w:val="00E231E3"/>
    <w:rsid w:val="00E23273"/>
    <w:rsid w:val="00E249E5"/>
    <w:rsid w:val="00E24C23"/>
    <w:rsid w:val="00E251A6"/>
    <w:rsid w:val="00E251B3"/>
    <w:rsid w:val="00E253FD"/>
    <w:rsid w:val="00E259B2"/>
    <w:rsid w:val="00E304A4"/>
    <w:rsid w:val="00E3080E"/>
    <w:rsid w:val="00E310FF"/>
    <w:rsid w:val="00E350D4"/>
    <w:rsid w:val="00E35D35"/>
    <w:rsid w:val="00E363AF"/>
    <w:rsid w:val="00E36851"/>
    <w:rsid w:val="00E36F63"/>
    <w:rsid w:val="00E376D8"/>
    <w:rsid w:val="00E37E79"/>
    <w:rsid w:val="00E41A82"/>
    <w:rsid w:val="00E4204D"/>
    <w:rsid w:val="00E4263F"/>
    <w:rsid w:val="00E430B8"/>
    <w:rsid w:val="00E433D4"/>
    <w:rsid w:val="00E434E0"/>
    <w:rsid w:val="00E4365C"/>
    <w:rsid w:val="00E43DC8"/>
    <w:rsid w:val="00E43FFB"/>
    <w:rsid w:val="00E46211"/>
    <w:rsid w:val="00E46D16"/>
    <w:rsid w:val="00E47CF9"/>
    <w:rsid w:val="00E502A5"/>
    <w:rsid w:val="00E50879"/>
    <w:rsid w:val="00E508BD"/>
    <w:rsid w:val="00E510B1"/>
    <w:rsid w:val="00E523AF"/>
    <w:rsid w:val="00E53465"/>
    <w:rsid w:val="00E5500E"/>
    <w:rsid w:val="00E558E6"/>
    <w:rsid w:val="00E5690A"/>
    <w:rsid w:val="00E57026"/>
    <w:rsid w:val="00E57030"/>
    <w:rsid w:val="00E576BE"/>
    <w:rsid w:val="00E5777E"/>
    <w:rsid w:val="00E61580"/>
    <w:rsid w:val="00E644CE"/>
    <w:rsid w:val="00E6513D"/>
    <w:rsid w:val="00E65295"/>
    <w:rsid w:val="00E658BF"/>
    <w:rsid w:val="00E66069"/>
    <w:rsid w:val="00E66457"/>
    <w:rsid w:val="00E671CF"/>
    <w:rsid w:val="00E6725A"/>
    <w:rsid w:val="00E70346"/>
    <w:rsid w:val="00E70706"/>
    <w:rsid w:val="00E718F6"/>
    <w:rsid w:val="00E728F1"/>
    <w:rsid w:val="00E72B0B"/>
    <w:rsid w:val="00E72F7C"/>
    <w:rsid w:val="00E73398"/>
    <w:rsid w:val="00E738E6"/>
    <w:rsid w:val="00E74245"/>
    <w:rsid w:val="00E74DFC"/>
    <w:rsid w:val="00E762A1"/>
    <w:rsid w:val="00E77536"/>
    <w:rsid w:val="00E77945"/>
    <w:rsid w:val="00E80771"/>
    <w:rsid w:val="00E80776"/>
    <w:rsid w:val="00E81B7E"/>
    <w:rsid w:val="00E82C8C"/>
    <w:rsid w:val="00E83558"/>
    <w:rsid w:val="00E846D1"/>
    <w:rsid w:val="00E8502D"/>
    <w:rsid w:val="00E86057"/>
    <w:rsid w:val="00E86692"/>
    <w:rsid w:val="00E86C5C"/>
    <w:rsid w:val="00E87B3D"/>
    <w:rsid w:val="00E90843"/>
    <w:rsid w:val="00E91260"/>
    <w:rsid w:val="00E91741"/>
    <w:rsid w:val="00E92059"/>
    <w:rsid w:val="00E93438"/>
    <w:rsid w:val="00E95DF1"/>
    <w:rsid w:val="00E966EA"/>
    <w:rsid w:val="00E96E35"/>
    <w:rsid w:val="00E97E38"/>
    <w:rsid w:val="00EA0C73"/>
    <w:rsid w:val="00EA2CE6"/>
    <w:rsid w:val="00EA321E"/>
    <w:rsid w:val="00EA34F1"/>
    <w:rsid w:val="00EA3785"/>
    <w:rsid w:val="00EA3DD8"/>
    <w:rsid w:val="00EA5101"/>
    <w:rsid w:val="00EA5AB1"/>
    <w:rsid w:val="00EA5B5C"/>
    <w:rsid w:val="00EA715A"/>
    <w:rsid w:val="00EA7404"/>
    <w:rsid w:val="00EA79CB"/>
    <w:rsid w:val="00EB0EB5"/>
    <w:rsid w:val="00EB1CC1"/>
    <w:rsid w:val="00EB24AD"/>
    <w:rsid w:val="00EB32BB"/>
    <w:rsid w:val="00EB3385"/>
    <w:rsid w:val="00EB55A5"/>
    <w:rsid w:val="00EB5F88"/>
    <w:rsid w:val="00EB6ABB"/>
    <w:rsid w:val="00EB71F6"/>
    <w:rsid w:val="00EC0097"/>
    <w:rsid w:val="00EC0D55"/>
    <w:rsid w:val="00EC2096"/>
    <w:rsid w:val="00EC4528"/>
    <w:rsid w:val="00EC4C25"/>
    <w:rsid w:val="00EC5CE9"/>
    <w:rsid w:val="00EC70AE"/>
    <w:rsid w:val="00ED1068"/>
    <w:rsid w:val="00ED2809"/>
    <w:rsid w:val="00ED2F0A"/>
    <w:rsid w:val="00ED3970"/>
    <w:rsid w:val="00ED3C08"/>
    <w:rsid w:val="00ED3CE2"/>
    <w:rsid w:val="00ED5986"/>
    <w:rsid w:val="00ED79EC"/>
    <w:rsid w:val="00ED7FE0"/>
    <w:rsid w:val="00EE2E65"/>
    <w:rsid w:val="00EE2E90"/>
    <w:rsid w:val="00EE4984"/>
    <w:rsid w:val="00EE4B82"/>
    <w:rsid w:val="00EE4C1D"/>
    <w:rsid w:val="00EE4D63"/>
    <w:rsid w:val="00EE5239"/>
    <w:rsid w:val="00EE5472"/>
    <w:rsid w:val="00EE5479"/>
    <w:rsid w:val="00EE5841"/>
    <w:rsid w:val="00EE67E3"/>
    <w:rsid w:val="00EE6B31"/>
    <w:rsid w:val="00EE789B"/>
    <w:rsid w:val="00EF0959"/>
    <w:rsid w:val="00EF0998"/>
    <w:rsid w:val="00EF296D"/>
    <w:rsid w:val="00EF2CFD"/>
    <w:rsid w:val="00EF32B5"/>
    <w:rsid w:val="00EF42A1"/>
    <w:rsid w:val="00EF445F"/>
    <w:rsid w:val="00EF45D1"/>
    <w:rsid w:val="00EF503B"/>
    <w:rsid w:val="00EF5F16"/>
    <w:rsid w:val="00EF6BC1"/>
    <w:rsid w:val="00F01B21"/>
    <w:rsid w:val="00F01D29"/>
    <w:rsid w:val="00F02584"/>
    <w:rsid w:val="00F02CB9"/>
    <w:rsid w:val="00F02CF2"/>
    <w:rsid w:val="00F033CA"/>
    <w:rsid w:val="00F0368D"/>
    <w:rsid w:val="00F047E6"/>
    <w:rsid w:val="00F04A07"/>
    <w:rsid w:val="00F04B89"/>
    <w:rsid w:val="00F066CE"/>
    <w:rsid w:val="00F101F4"/>
    <w:rsid w:val="00F10D59"/>
    <w:rsid w:val="00F10E31"/>
    <w:rsid w:val="00F11D93"/>
    <w:rsid w:val="00F11FF7"/>
    <w:rsid w:val="00F120F9"/>
    <w:rsid w:val="00F13D3F"/>
    <w:rsid w:val="00F13E20"/>
    <w:rsid w:val="00F13FAD"/>
    <w:rsid w:val="00F14357"/>
    <w:rsid w:val="00F15EE0"/>
    <w:rsid w:val="00F1690E"/>
    <w:rsid w:val="00F16AFE"/>
    <w:rsid w:val="00F17388"/>
    <w:rsid w:val="00F17B45"/>
    <w:rsid w:val="00F17D5D"/>
    <w:rsid w:val="00F20335"/>
    <w:rsid w:val="00F20494"/>
    <w:rsid w:val="00F20667"/>
    <w:rsid w:val="00F22887"/>
    <w:rsid w:val="00F22FE8"/>
    <w:rsid w:val="00F23A5C"/>
    <w:rsid w:val="00F24276"/>
    <w:rsid w:val="00F259D2"/>
    <w:rsid w:val="00F25AE0"/>
    <w:rsid w:val="00F2784E"/>
    <w:rsid w:val="00F27D65"/>
    <w:rsid w:val="00F311EE"/>
    <w:rsid w:val="00F317F1"/>
    <w:rsid w:val="00F3234E"/>
    <w:rsid w:val="00F33130"/>
    <w:rsid w:val="00F33AC9"/>
    <w:rsid w:val="00F33DE1"/>
    <w:rsid w:val="00F3468E"/>
    <w:rsid w:val="00F357BD"/>
    <w:rsid w:val="00F359BE"/>
    <w:rsid w:val="00F36014"/>
    <w:rsid w:val="00F36CD1"/>
    <w:rsid w:val="00F37311"/>
    <w:rsid w:val="00F378CE"/>
    <w:rsid w:val="00F37D3A"/>
    <w:rsid w:val="00F4174A"/>
    <w:rsid w:val="00F424EC"/>
    <w:rsid w:val="00F42898"/>
    <w:rsid w:val="00F436E4"/>
    <w:rsid w:val="00F43B8F"/>
    <w:rsid w:val="00F44B33"/>
    <w:rsid w:val="00F44C39"/>
    <w:rsid w:val="00F46BAD"/>
    <w:rsid w:val="00F471FB"/>
    <w:rsid w:val="00F47A06"/>
    <w:rsid w:val="00F512F4"/>
    <w:rsid w:val="00F52018"/>
    <w:rsid w:val="00F52209"/>
    <w:rsid w:val="00F522DA"/>
    <w:rsid w:val="00F52705"/>
    <w:rsid w:val="00F52F67"/>
    <w:rsid w:val="00F55E4F"/>
    <w:rsid w:val="00F56C2D"/>
    <w:rsid w:val="00F57474"/>
    <w:rsid w:val="00F576CF"/>
    <w:rsid w:val="00F62765"/>
    <w:rsid w:val="00F62C2D"/>
    <w:rsid w:val="00F63E20"/>
    <w:rsid w:val="00F6497B"/>
    <w:rsid w:val="00F662E2"/>
    <w:rsid w:val="00F665EF"/>
    <w:rsid w:val="00F6669E"/>
    <w:rsid w:val="00F6726D"/>
    <w:rsid w:val="00F67BA1"/>
    <w:rsid w:val="00F708B7"/>
    <w:rsid w:val="00F708ED"/>
    <w:rsid w:val="00F71675"/>
    <w:rsid w:val="00F71758"/>
    <w:rsid w:val="00F71B59"/>
    <w:rsid w:val="00F72565"/>
    <w:rsid w:val="00F72A12"/>
    <w:rsid w:val="00F72C18"/>
    <w:rsid w:val="00F7323B"/>
    <w:rsid w:val="00F73E9E"/>
    <w:rsid w:val="00F7432F"/>
    <w:rsid w:val="00F754D2"/>
    <w:rsid w:val="00F765B4"/>
    <w:rsid w:val="00F777D8"/>
    <w:rsid w:val="00F7781A"/>
    <w:rsid w:val="00F808D7"/>
    <w:rsid w:val="00F80B4C"/>
    <w:rsid w:val="00F814EF"/>
    <w:rsid w:val="00F81673"/>
    <w:rsid w:val="00F81716"/>
    <w:rsid w:val="00F818A7"/>
    <w:rsid w:val="00F81EBC"/>
    <w:rsid w:val="00F81EFA"/>
    <w:rsid w:val="00F81F88"/>
    <w:rsid w:val="00F82228"/>
    <w:rsid w:val="00F82942"/>
    <w:rsid w:val="00F83476"/>
    <w:rsid w:val="00F8402A"/>
    <w:rsid w:val="00F851D3"/>
    <w:rsid w:val="00F851FD"/>
    <w:rsid w:val="00F86274"/>
    <w:rsid w:val="00F86FCF"/>
    <w:rsid w:val="00F87323"/>
    <w:rsid w:val="00F90983"/>
    <w:rsid w:val="00F9247B"/>
    <w:rsid w:val="00F92FD6"/>
    <w:rsid w:val="00F943A3"/>
    <w:rsid w:val="00F94C5F"/>
    <w:rsid w:val="00F95E9F"/>
    <w:rsid w:val="00F95F04"/>
    <w:rsid w:val="00F97EFE"/>
    <w:rsid w:val="00FA0F06"/>
    <w:rsid w:val="00FA1809"/>
    <w:rsid w:val="00FA1C6A"/>
    <w:rsid w:val="00FA323A"/>
    <w:rsid w:val="00FA3260"/>
    <w:rsid w:val="00FA5764"/>
    <w:rsid w:val="00FA5BE7"/>
    <w:rsid w:val="00FA75F1"/>
    <w:rsid w:val="00FB0759"/>
    <w:rsid w:val="00FB1016"/>
    <w:rsid w:val="00FB1CFC"/>
    <w:rsid w:val="00FB2CBE"/>
    <w:rsid w:val="00FB359D"/>
    <w:rsid w:val="00FB41C3"/>
    <w:rsid w:val="00FB4513"/>
    <w:rsid w:val="00FB45B2"/>
    <w:rsid w:val="00FB5093"/>
    <w:rsid w:val="00FB56EE"/>
    <w:rsid w:val="00FB747F"/>
    <w:rsid w:val="00FB77E8"/>
    <w:rsid w:val="00FC2326"/>
    <w:rsid w:val="00FC27AE"/>
    <w:rsid w:val="00FC3285"/>
    <w:rsid w:val="00FC372F"/>
    <w:rsid w:val="00FC3BAF"/>
    <w:rsid w:val="00FC41B6"/>
    <w:rsid w:val="00FC4C32"/>
    <w:rsid w:val="00FC7B55"/>
    <w:rsid w:val="00FC7BD3"/>
    <w:rsid w:val="00FD09A6"/>
    <w:rsid w:val="00FD45C5"/>
    <w:rsid w:val="00FD545C"/>
    <w:rsid w:val="00FD582E"/>
    <w:rsid w:val="00FD66BF"/>
    <w:rsid w:val="00FD71A6"/>
    <w:rsid w:val="00FD781C"/>
    <w:rsid w:val="00FD7CB1"/>
    <w:rsid w:val="00FE100D"/>
    <w:rsid w:val="00FE1AE7"/>
    <w:rsid w:val="00FE21EF"/>
    <w:rsid w:val="00FE2631"/>
    <w:rsid w:val="00FE337A"/>
    <w:rsid w:val="00FE355A"/>
    <w:rsid w:val="00FE3A8B"/>
    <w:rsid w:val="00FE415C"/>
    <w:rsid w:val="00FE4173"/>
    <w:rsid w:val="00FE4370"/>
    <w:rsid w:val="00FE61E4"/>
    <w:rsid w:val="00FE6DBD"/>
    <w:rsid w:val="00FE7281"/>
    <w:rsid w:val="00FE7870"/>
    <w:rsid w:val="00FE78E9"/>
    <w:rsid w:val="00FF0517"/>
    <w:rsid w:val="00FF2171"/>
    <w:rsid w:val="00FF2816"/>
    <w:rsid w:val="00FF36F9"/>
    <w:rsid w:val="00FF3A73"/>
    <w:rsid w:val="00FF407E"/>
    <w:rsid w:val="00FF424E"/>
    <w:rsid w:val="00FF4595"/>
    <w:rsid w:val="00FF5032"/>
    <w:rsid w:val="00FF5CFE"/>
    <w:rsid w:val="00FF6024"/>
    <w:rsid w:val="00FF6657"/>
    <w:rsid w:val="00FF74BB"/>
    <w:rsid w:val="00FF7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D3C01ED"/>
  <w15:docId w15:val="{EC373765-AAB5-48EE-BCBE-6B5E17C3B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iPriority="0" w:unhideWhenUsed="1"/>
    <w:lsdException w:name="List 5" w:semiHidden="1" w:uiPriority="0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iPriority="0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iPriority="0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uiPriority="0" w:qFormat="1"/>
    <w:lsdException w:name="Salutation" w:semiHidden="1" w:uiPriority="0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iPriority="0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3AED"/>
    <w:rPr>
      <w:rFonts w:ascii="Calibri" w:eastAsia="Calibri" w:hAnsi="Calibri" w:cs="Times New Roman"/>
      <w:lang w:val="es-CO"/>
    </w:rPr>
  </w:style>
  <w:style w:type="paragraph" w:styleId="Ttulo1">
    <w:name w:val="heading 1"/>
    <w:basedOn w:val="Normal"/>
    <w:next w:val="Normal"/>
    <w:link w:val="Ttulo1Car"/>
    <w:qFormat/>
    <w:rsid w:val="007F0179"/>
    <w:pPr>
      <w:keepNext/>
      <w:widowControl w:val="0"/>
      <w:spacing w:after="0" w:line="240" w:lineRule="auto"/>
      <w:ind w:left="5760"/>
      <w:outlineLvl w:val="0"/>
    </w:pPr>
    <w:rPr>
      <w:rFonts w:ascii="Times New Roman" w:eastAsia="Batang" w:hAnsi="Times New Roman"/>
      <w:snapToGrid w:val="0"/>
      <w:sz w:val="24"/>
      <w:szCs w:val="20"/>
      <w:lang w:eastAsia="es-ES"/>
    </w:rPr>
  </w:style>
  <w:style w:type="paragraph" w:styleId="Ttulo2">
    <w:name w:val="heading 2"/>
    <w:basedOn w:val="Normal"/>
    <w:next w:val="Normal"/>
    <w:link w:val="Ttulo2Car"/>
    <w:qFormat/>
    <w:rsid w:val="007F0179"/>
    <w:pPr>
      <w:keepNext/>
      <w:widowControl w:val="0"/>
      <w:spacing w:after="0" w:line="240" w:lineRule="auto"/>
      <w:outlineLvl w:val="1"/>
    </w:pPr>
    <w:rPr>
      <w:rFonts w:ascii="Times New Roman" w:eastAsia="Batang" w:hAnsi="Times New Roman"/>
      <w:snapToGrid w:val="0"/>
      <w:sz w:val="24"/>
      <w:szCs w:val="20"/>
      <w:lang w:eastAsia="es-ES"/>
    </w:rPr>
  </w:style>
  <w:style w:type="paragraph" w:styleId="Ttulo3">
    <w:name w:val="heading 3"/>
    <w:basedOn w:val="Normal"/>
    <w:next w:val="Normal"/>
    <w:link w:val="Ttulo3Car"/>
    <w:qFormat/>
    <w:rsid w:val="007F0179"/>
    <w:pPr>
      <w:keepNext/>
      <w:widowControl w:val="0"/>
      <w:spacing w:after="0" w:line="240" w:lineRule="auto"/>
      <w:jc w:val="center"/>
      <w:outlineLvl w:val="2"/>
    </w:pPr>
    <w:rPr>
      <w:rFonts w:ascii="Times New Roman" w:eastAsia="Batang" w:hAnsi="Times New Roman"/>
      <w:b/>
      <w:snapToGrid w:val="0"/>
      <w:sz w:val="24"/>
      <w:szCs w:val="20"/>
      <w:lang w:eastAsia="es-ES"/>
    </w:rPr>
  </w:style>
  <w:style w:type="paragraph" w:styleId="Ttulo4">
    <w:name w:val="heading 4"/>
    <w:basedOn w:val="Normal"/>
    <w:next w:val="Normal"/>
    <w:link w:val="Ttulo4Car"/>
    <w:qFormat/>
    <w:rsid w:val="007F0179"/>
    <w:pPr>
      <w:keepNext/>
      <w:widowControl w:val="0"/>
      <w:spacing w:after="0" w:line="240" w:lineRule="auto"/>
      <w:jc w:val="both"/>
      <w:outlineLvl w:val="3"/>
    </w:pPr>
    <w:rPr>
      <w:rFonts w:ascii="Times New Roman" w:eastAsia="Batang" w:hAnsi="Times New Roman"/>
      <w:snapToGrid w:val="0"/>
      <w:sz w:val="24"/>
      <w:szCs w:val="20"/>
      <w:lang w:eastAsia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EB32B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2254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22542"/>
    <w:rPr>
      <w:rFonts w:ascii="Calibri" w:eastAsia="Calibri" w:hAnsi="Calibri" w:cs="Times New Roman"/>
    </w:rPr>
  </w:style>
  <w:style w:type="paragraph" w:styleId="Sinespaciado">
    <w:name w:val="No Spacing"/>
    <w:aliases w:val="Nota de pie de página"/>
    <w:link w:val="SinespaciadoCar"/>
    <w:uiPriority w:val="1"/>
    <w:qFormat/>
    <w:rsid w:val="00D22542"/>
    <w:pPr>
      <w:spacing w:after="0" w:line="240" w:lineRule="auto"/>
    </w:pPr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D2254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22542"/>
    <w:rPr>
      <w:rFonts w:ascii="Calibri" w:eastAsia="Calibri" w:hAnsi="Calibri" w:cs="Times New Roman"/>
    </w:rPr>
  </w:style>
  <w:style w:type="character" w:customStyle="1" w:styleId="SinespaciadoCar">
    <w:name w:val="Sin espaciado Car"/>
    <w:aliases w:val="Nota de pie de página Car"/>
    <w:basedOn w:val="Fuentedeprrafopredeter"/>
    <w:link w:val="Sinespaciado"/>
    <w:uiPriority w:val="1"/>
    <w:rsid w:val="00D22542"/>
    <w:rPr>
      <w:rFonts w:ascii="Calibri" w:eastAsia="Calibri" w:hAnsi="Calibri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225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22542"/>
    <w:rPr>
      <w:rFonts w:ascii="Tahoma" w:eastAsia="Calibri" w:hAnsi="Tahoma" w:cs="Tahoma"/>
      <w:sz w:val="16"/>
      <w:szCs w:val="16"/>
      <w:lang w:val="es-CO"/>
    </w:rPr>
  </w:style>
  <w:style w:type="paragraph" w:styleId="Textoindependiente">
    <w:name w:val="Body Text"/>
    <w:basedOn w:val="Normal"/>
    <w:link w:val="TextoindependienteCar"/>
    <w:rsid w:val="00804193"/>
    <w:pPr>
      <w:widowControl w:val="0"/>
      <w:spacing w:after="0" w:line="240" w:lineRule="auto"/>
      <w:jc w:val="both"/>
    </w:pPr>
    <w:rPr>
      <w:rFonts w:ascii="Times New Roman" w:eastAsia="Times New Roman" w:hAnsi="Times New Roman"/>
      <w:snapToGrid w:val="0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804193"/>
    <w:rPr>
      <w:rFonts w:ascii="Times New Roman" w:eastAsia="Times New Roman" w:hAnsi="Times New Roman" w:cs="Times New Roman"/>
      <w:snapToGrid w:val="0"/>
      <w:sz w:val="24"/>
      <w:szCs w:val="20"/>
      <w:lang w:val="es-CO" w:eastAsia="es-ES"/>
    </w:rPr>
  </w:style>
  <w:style w:type="paragraph" w:styleId="Prrafodelista">
    <w:name w:val="List Paragraph"/>
    <w:basedOn w:val="Normal"/>
    <w:uiPriority w:val="34"/>
    <w:qFormat/>
    <w:rsid w:val="00A54527"/>
    <w:pPr>
      <w:ind w:left="720"/>
      <w:contextualSpacing/>
    </w:pPr>
  </w:style>
  <w:style w:type="table" w:customStyle="1" w:styleId="Tablaconcuadrcula6">
    <w:name w:val="Tabla con cuadrícula6"/>
    <w:basedOn w:val="Tablanormal"/>
    <w:next w:val="Tablaconcuadrcula"/>
    <w:uiPriority w:val="39"/>
    <w:rsid w:val="005A214F"/>
    <w:pPr>
      <w:spacing w:after="0" w:line="240" w:lineRule="auto"/>
    </w:pPr>
    <w:rPr>
      <w:rFonts w:ascii="Calibri" w:eastAsia="Calibri" w:hAnsi="Calibri" w:cs="Times New Roman"/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">
    <w:name w:val="Table Grid"/>
    <w:basedOn w:val="Tablanormal"/>
    <w:rsid w:val="005A21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rsid w:val="007F0179"/>
    <w:rPr>
      <w:rFonts w:ascii="Times New Roman" w:eastAsia="Batang" w:hAnsi="Times New Roman" w:cs="Times New Roman"/>
      <w:snapToGrid w:val="0"/>
      <w:sz w:val="24"/>
      <w:szCs w:val="20"/>
      <w:lang w:val="es-CO" w:eastAsia="es-ES"/>
    </w:rPr>
  </w:style>
  <w:style w:type="character" w:customStyle="1" w:styleId="Ttulo2Car">
    <w:name w:val="Título 2 Car"/>
    <w:basedOn w:val="Fuentedeprrafopredeter"/>
    <w:link w:val="Ttulo2"/>
    <w:rsid w:val="007F0179"/>
    <w:rPr>
      <w:rFonts w:ascii="Times New Roman" w:eastAsia="Batang" w:hAnsi="Times New Roman" w:cs="Times New Roman"/>
      <w:snapToGrid w:val="0"/>
      <w:sz w:val="24"/>
      <w:szCs w:val="20"/>
      <w:lang w:val="es-CO" w:eastAsia="es-ES"/>
    </w:rPr>
  </w:style>
  <w:style w:type="character" w:customStyle="1" w:styleId="Ttulo3Car">
    <w:name w:val="Título 3 Car"/>
    <w:basedOn w:val="Fuentedeprrafopredeter"/>
    <w:link w:val="Ttulo3"/>
    <w:rsid w:val="007F0179"/>
    <w:rPr>
      <w:rFonts w:ascii="Times New Roman" w:eastAsia="Batang" w:hAnsi="Times New Roman" w:cs="Times New Roman"/>
      <w:b/>
      <w:snapToGrid w:val="0"/>
      <w:sz w:val="24"/>
      <w:szCs w:val="20"/>
      <w:lang w:val="es-CO" w:eastAsia="es-ES"/>
    </w:rPr>
  </w:style>
  <w:style w:type="character" w:customStyle="1" w:styleId="Ttulo4Car">
    <w:name w:val="Título 4 Car"/>
    <w:basedOn w:val="Fuentedeprrafopredeter"/>
    <w:link w:val="Ttulo4"/>
    <w:rsid w:val="007F0179"/>
    <w:rPr>
      <w:rFonts w:ascii="Times New Roman" w:eastAsia="Batang" w:hAnsi="Times New Roman" w:cs="Times New Roman"/>
      <w:snapToGrid w:val="0"/>
      <w:sz w:val="24"/>
      <w:szCs w:val="20"/>
      <w:lang w:val="es-CO" w:eastAsia="es-ES"/>
    </w:rPr>
  </w:style>
  <w:style w:type="numbering" w:customStyle="1" w:styleId="Sinlista1">
    <w:name w:val="Sin lista1"/>
    <w:next w:val="Sinlista"/>
    <w:uiPriority w:val="99"/>
    <w:semiHidden/>
    <w:unhideWhenUsed/>
    <w:rsid w:val="007F0179"/>
  </w:style>
  <w:style w:type="numbering" w:customStyle="1" w:styleId="Sinlista11">
    <w:name w:val="Sin lista11"/>
    <w:next w:val="Sinlista"/>
    <w:uiPriority w:val="99"/>
    <w:semiHidden/>
    <w:rsid w:val="007F0179"/>
  </w:style>
  <w:style w:type="paragraph" w:styleId="Textoindependiente2">
    <w:name w:val="Body Text 2"/>
    <w:basedOn w:val="Normal"/>
    <w:link w:val="Textoindependiente2Car"/>
    <w:rsid w:val="007F0179"/>
    <w:pPr>
      <w:widowControl w:val="0"/>
      <w:spacing w:after="0" w:line="240" w:lineRule="auto"/>
      <w:jc w:val="center"/>
    </w:pPr>
    <w:rPr>
      <w:rFonts w:ascii="Times New Roman" w:eastAsia="Batang" w:hAnsi="Times New Roman"/>
      <w:snapToGrid w:val="0"/>
      <w:sz w:val="24"/>
      <w:szCs w:val="20"/>
      <w:lang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7F0179"/>
    <w:rPr>
      <w:rFonts w:ascii="Times New Roman" w:eastAsia="Batang" w:hAnsi="Times New Roman" w:cs="Times New Roman"/>
      <w:snapToGrid w:val="0"/>
      <w:sz w:val="24"/>
      <w:szCs w:val="20"/>
      <w:lang w:val="es-CO" w:eastAsia="es-ES"/>
    </w:rPr>
  </w:style>
  <w:style w:type="character" w:styleId="Hipervnculo">
    <w:name w:val="Hyperlink"/>
    <w:uiPriority w:val="99"/>
    <w:rsid w:val="007F0179"/>
    <w:rPr>
      <w:color w:val="0000FF"/>
      <w:u w:val="single"/>
    </w:rPr>
  </w:style>
  <w:style w:type="paragraph" w:styleId="Mapadeldocumento">
    <w:name w:val="Document Map"/>
    <w:basedOn w:val="Normal"/>
    <w:link w:val="MapadeldocumentoCar"/>
    <w:semiHidden/>
    <w:rsid w:val="007F0179"/>
    <w:pPr>
      <w:shd w:val="clear" w:color="auto" w:fill="000080"/>
      <w:spacing w:after="0" w:line="240" w:lineRule="auto"/>
    </w:pPr>
    <w:rPr>
      <w:rFonts w:ascii="Tahoma" w:eastAsia="Batang" w:hAnsi="Tahoma" w:cs="Tahoma"/>
      <w:sz w:val="20"/>
      <w:szCs w:val="20"/>
      <w:lang w:eastAsia="es-ES"/>
    </w:rPr>
  </w:style>
  <w:style w:type="character" w:customStyle="1" w:styleId="MapadeldocumentoCar">
    <w:name w:val="Mapa del documento Car"/>
    <w:basedOn w:val="Fuentedeprrafopredeter"/>
    <w:link w:val="Mapadeldocumento"/>
    <w:semiHidden/>
    <w:rsid w:val="007F0179"/>
    <w:rPr>
      <w:rFonts w:ascii="Tahoma" w:eastAsia="Batang" w:hAnsi="Tahoma" w:cs="Tahoma"/>
      <w:sz w:val="20"/>
      <w:szCs w:val="20"/>
      <w:shd w:val="clear" w:color="auto" w:fill="000080"/>
      <w:lang w:val="es-CO" w:eastAsia="es-ES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7F0179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uiPriority w:val="99"/>
    <w:rsid w:val="007F0179"/>
    <w:rPr>
      <w:color w:val="800080"/>
      <w:u w:val="single"/>
    </w:rPr>
  </w:style>
  <w:style w:type="paragraph" w:styleId="NormalWeb">
    <w:name w:val="Normal (Web)"/>
    <w:basedOn w:val="Normal"/>
    <w:uiPriority w:val="99"/>
    <w:rsid w:val="007F0179"/>
    <w:pPr>
      <w:spacing w:before="100" w:beforeAutospacing="1" w:after="100" w:afterAutospacing="1" w:line="240" w:lineRule="auto"/>
    </w:pPr>
    <w:rPr>
      <w:rFonts w:ascii="Times New Roman" w:eastAsia="Batang" w:hAnsi="Times New Roman"/>
      <w:color w:val="000000"/>
      <w:sz w:val="24"/>
      <w:szCs w:val="24"/>
      <w:lang w:val="es-MX" w:eastAsia="es-MX"/>
    </w:rPr>
  </w:style>
  <w:style w:type="paragraph" w:styleId="Direccinsobre">
    <w:name w:val="envelope address"/>
    <w:basedOn w:val="Normal"/>
    <w:rsid w:val="007F0179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ascii="Arial" w:eastAsia="Batang" w:hAnsi="Arial" w:cs="Arial"/>
      <w:sz w:val="24"/>
      <w:szCs w:val="24"/>
      <w:lang w:eastAsia="es-ES"/>
    </w:rPr>
  </w:style>
  <w:style w:type="paragraph" w:styleId="Remitedesobre">
    <w:name w:val="envelope return"/>
    <w:basedOn w:val="Normal"/>
    <w:rsid w:val="007F0179"/>
    <w:pPr>
      <w:spacing w:after="0" w:line="240" w:lineRule="auto"/>
    </w:pPr>
    <w:rPr>
      <w:rFonts w:ascii="Monotype Corsiva" w:eastAsia="Batang" w:hAnsi="Monotype Corsiva" w:cs="Arial"/>
      <w:i/>
      <w:sz w:val="20"/>
      <w:szCs w:val="20"/>
      <w:lang w:eastAsia="es-ES"/>
    </w:rPr>
  </w:style>
  <w:style w:type="paragraph" w:styleId="Lista">
    <w:name w:val="List"/>
    <w:basedOn w:val="Normal"/>
    <w:rsid w:val="007F0179"/>
    <w:pPr>
      <w:spacing w:after="0" w:line="240" w:lineRule="auto"/>
      <w:ind w:left="283" w:hanging="283"/>
    </w:pPr>
    <w:rPr>
      <w:rFonts w:ascii="Times New Roman" w:eastAsia="Batang" w:hAnsi="Times New Roman"/>
      <w:sz w:val="20"/>
      <w:szCs w:val="20"/>
      <w:lang w:eastAsia="es-ES"/>
    </w:rPr>
  </w:style>
  <w:style w:type="paragraph" w:styleId="Lista2">
    <w:name w:val="List 2"/>
    <w:basedOn w:val="Normal"/>
    <w:rsid w:val="007F0179"/>
    <w:pPr>
      <w:spacing w:after="0" w:line="240" w:lineRule="auto"/>
      <w:ind w:left="566" w:hanging="283"/>
    </w:pPr>
    <w:rPr>
      <w:rFonts w:ascii="Times New Roman" w:eastAsia="Batang" w:hAnsi="Times New Roman"/>
      <w:sz w:val="20"/>
      <w:szCs w:val="20"/>
      <w:lang w:eastAsia="es-ES"/>
    </w:rPr>
  </w:style>
  <w:style w:type="paragraph" w:styleId="Lista3">
    <w:name w:val="List 3"/>
    <w:basedOn w:val="Normal"/>
    <w:rsid w:val="007F0179"/>
    <w:pPr>
      <w:spacing w:after="0" w:line="240" w:lineRule="auto"/>
      <w:ind w:left="849" w:hanging="283"/>
    </w:pPr>
    <w:rPr>
      <w:rFonts w:ascii="Times New Roman" w:eastAsia="Batang" w:hAnsi="Times New Roman"/>
      <w:sz w:val="20"/>
      <w:szCs w:val="20"/>
      <w:lang w:eastAsia="es-ES"/>
    </w:rPr>
  </w:style>
  <w:style w:type="paragraph" w:styleId="Encabezadodemensaje">
    <w:name w:val="Message Header"/>
    <w:basedOn w:val="Normal"/>
    <w:link w:val="EncabezadodemensajeCar"/>
    <w:rsid w:val="007F0179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="Arial" w:eastAsia="Batang" w:hAnsi="Arial" w:cs="Arial"/>
      <w:sz w:val="24"/>
      <w:szCs w:val="24"/>
      <w:lang w:eastAsia="es-ES"/>
    </w:rPr>
  </w:style>
  <w:style w:type="character" w:customStyle="1" w:styleId="EncabezadodemensajeCar">
    <w:name w:val="Encabezado de mensaje Car"/>
    <w:basedOn w:val="Fuentedeprrafopredeter"/>
    <w:link w:val="Encabezadodemensaje"/>
    <w:rsid w:val="007F0179"/>
    <w:rPr>
      <w:rFonts w:ascii="Arial" w:eastAsia="Batang" w:hAnsi="Arial" w:cs="Arial"/>
      <w:sz w:val="24"/>
      <w:szCs w:val="24"/>
      <w:shd w:val="pct20" w:color="auto" w:fill="auto"/>
      <w:lang w:val="es-CO" w:eastAsia="es-ES"/>
    </w:rPr>
  </w:style>
  <w:style w:type="paragraph" w:styleId="Saludo">
    <w:name w:val="Salutation"/>
    <w:basedOn w:val="Normal"/>
    <w:next w:val="Normal"/>
    <w:link w:val="SaludoCar"/>
    <w:rsid w:val="007F0179"/>
    <w:pPr>
      <w:spacing w:after="0" w:line="240" w:lineRule="auto"/>
    </w:pPr>
    <w:rPr>
      <w:rFonts w:ascii="Times New Roman" w:eastAsia="Batang" w:hAnsi="Times New Roman"/>
      <w:sz w:val="20"/>
      <w:szCs w:val="20"/>
      <w:lang w:eastAsia="es-ES"/>
    </w:rPr>
  </w:style>
  <w:style w:type="character" w:customStyle="1" w:styleId="SaludoCar">
    <w:name w:val="Saludo Car"/>
    <w:basedOn w:val="Fuentedeprrafopredeter"/>
    <w:link w:val="Saludo"/>
    <w:rsid w:val="007F0179"/>
    <w:rPr>
      <w:rFonts w:ascii="Times New Roman" w:eastAsia="Batang" w:hAnsi="Times New Roman" w:cs="Times New Roman"/>
      <w:sz w:val="20"/>
      <w:szCs w:val="20"/>
      <w:lang w:val="es-CO" w:eastAsia="es-ES"/>
    </w:rPr>
  </w:style>
  <w:style w:type="paragraph" w:styleId="Cierre">
    <w:name w:val="Closing"/>
    <w:basedOn w:val="Normal"/>
    <w:link w:val="CierreCar"/>
    <w:rsid w:val="007F0179"/>
    <w:pPr>
      <w:spacing w:after="0" w:line="240" w:lineRule="auto"/>
      <w:ind w:left="4252"/>
    </w:pPr>
    <w:rPr>
      <w:rFonts w:ascii="Times New Roman" w:eastAsia="Batang" w:hAnsi="Times New Roman"/>
      <w:sz w:val="20"/>
      <w:szCs w:val="20"/>
      <w:lang w:eastAsia="es-ES"/>
    </w:rPr>
  </w:style>
  <w:style w:type="character" w:customStyle="1" w:styleId="CierreCar">
    <w:name w:val="Cierre Car"/>
    <w:basedOn w:val="Fuentedeprrafopredeter"/>
    <w:link w:val="Cierre"/>
    <w:rsid w:val="007F0179"/>
    <w:rPr>
      <w:rFonts w:ascii="Times New Roman" w:eastAsia="Batang" w:hAnsi="Times New Roman" w:cs="Times New Roman"/>
      <w:sz w:val="20"/>
      <w:szCs w:val="20"/>
      <w:lang w:val="es-CO" w:eastAsia="es-ES"/>
    </w:rPr>
  </w:style>
  <w:style w:type="paragraph" w:styleId="Listaconvietas">
    <w:name w:val="List Bullet"/>
    <w:basedOn w:val="Normal"/>
    <w:rsid w:val="007F0179"/>
    <w:pPr>
      <w:numPr>
        <w:numId w:val="1"/>
      </w:numPr>
      <w:spacing w:after="0" w:line="240" w:lineRule="auto"/>
    </w:pPr>
    <w:rPr>
      <w:rFonts w:ascii="Times New Roman" w:eastAsia="Batang" w:hAnsi="Times New Roman"/>
      <w:sz w:val="20"/>
      <w:szCs w:val="20"/>
      <w:lang w:eastAsia="es-ES"/>
    </w:rPr>
  </w:style>
  <w:style w:type="paragraph" w:styleId="Listaconvietas2">
    <w:name w:val="List Bullet 2"/>
    <w:basedOn w:val="Normal"/>
    <w:rsid w:val="007F0179"/>
    <w:pPr>
      <w:numPr>
        <w:numId w:val="2"/>
      </w:numPr>
      <w:spacing w:after="0" w:line="240" w:lineRule="auto"/>
    </w:pPr>
    <w:rPr>
      <w:rFonts w:ascii="Times New Roman" w:eastAsia="Batang" w:hAnsi="Times New Roman"/>
      <w:sz w:val="20"/>
      <w:szCs w:val="20"/>
      <w:lang w:eastAsia="es-ES"/>
    </w:rPr>
  </w:style>
  <w:style w:type="paragraph" w:styleId="Listaconvietas3">
    <w:name w:val="List Bullet 3"/>
    <w:basedOn w:val="Normal"/>
    <w:rsid w:val="007F0179"/>
    <w:pPr>
      <w:numPr>
        <w:numId w:val="3"/>
      </w:numPr>
      <w:spacing w:after="0" w:line="240" w:lineRule="auto"/>
    </w:pPr>
    <w:rPr>
      <w:rFonts w:ascii="Times New Roman" w:eastAsia="Batang" w:hAnsi="Times New Roman"/>
      <w:sz w:val="20"/>
      <w:szCs w:val="20"/>
      <w:lang w:eastAsia="es-ES"/>
    </w:rPr>
  </w:style>
  <w:style w:type="paragraph" w:customStyle="1" w:styleId="ListaCC">
    <w:name w:val="Lista CC."/>
    <w:basedOn w:val="Normal"/>
    <w:rsid w:val="007F0179"/>
    <w:pPr>
      <w:spacing w:after="0" w:line="240" w:lineRule="auto"/>
    </w:pPr>
    <w:rPr>
      <w:rFonts w:ascii="Times New Roman" w:eastAsia="Batang" w:hAnsi="Times New Roman"/>
      <w:sz w:val="20"/>
      <w:szCs w:val="20"/>
      <w:lang w:eastAsia="es-ES"/>
    </w:rPr>
  </w:style>
  <w:style w:type="paragraph" w:customStyle="1" w:styleId="Direccininterior">
    <w:name w:val="Dirección interior"/>
    <w:basedOn w:val="Normal"/>
    <w:rsid w:val="007F0179"/>
    <w:pPr>
      <w:spacing w:after="0" w:line="240" w:lineRule="auto"/>
    </w:pPr>
    <w:rPr>
      <w:rFonts w:ascii="Times New Roman" w:eastAsia="Batang" w:hAnsi="Times New Roman"/>
      <w:sz w:val="20"/>
      <w:szCs w:val="20"/>
      <w:lang w:eastAsia="es-ES"/>
    </w:rPr>
  </w:style>
  <w:style w:type="paragraph" w:styleId="Firma">
    <w:name w:val="Signature"/>
    <w:basedOn w:val="Normal"/>
    <w:link w:val="FirmaCar"/>
    <w:rsid w:val="007F0179"/>
    <w:pPr>
      <w:spacing w:after="0" w:line="240" w:lineRule="auto"/>
      <w:ind w:left="4252"/>
    </w:pPr>
    <w:rPr>
      <w:rFonts w:ascii="Times New Roman" w:eastAsia="Batang" w:hAnsi="Times New Roman"/>
      <w:sz w:val="20"/>
      <w:szCs w:val="20"/>
      <w:lang w:eastAsia="es-ES"/>
    </w:rPr>
  </w:style>
  <w:style w:type="character" w:customStyle="1" w:styleId="FirmaCar">
    <w:name w:val="Firma Car"/>
    <w:basedOn w:val="Fuentedeprrafopredeter"/>
    <w:link w:val="Firma"/>
    <w:rsid w:val="007F0179"/>
    <w:rPr>
      <w:rFonts w:ascii="Times New Roman" w:eastAsia="Batang" w:hAnsi="Times New Roman" w:cs="Times New Roman"/>
      <w:sz w:val="20"/>
      <w:szCs w:val="20"/>
      <w:lang w:val="es-CO" w:eastAsia="es-ES"/>
    </w:rPr>
  </w:style>
  <w:style w:type="paragraph" w:styleId="Sangradetextonormal">
    <w:name w:val="Body Text Indent"/>
    <w:basedOn w:val="Normal"/>
    <w:link w:val="SangradetextonormalCar"/>
    <w:rsid w:val="007F0179"/>
    <w:pPr>
      <w:spacing w:after="120" w:line="240" w:lineRule="auto"/>
      <w:ind w:left="283"/>
    </w:pPr>
    <w:rPr>
      <w:rFonts w:ascii="Times New Roman" w:eastAsia="Batang" w:hAnsi="Times New Roman"/>
      <w:sz w:val="20"/>
      <w:szCs w:val="20"/>
      <w:lang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7F0179"/>
    <w:rPr>
      <w:rFonts w:ascii="Times New Roman" w:eastAsia="Batang" w:hAnsi="Times New Roman" w:cs="Times New Roman"/>
      <w:sz w:val="20"/>
      <w:szCs w:val="20"/>
      <w:lang w:val="es-CO" w:eastAsia="es-ES"/>
    </w:rPr>
  </w:style>
  <w:style w:type="paragraph" w:customStyle="1" w:styleId="Firmapuesto">
    <w:name w:val="Firma puesto"/>
    <w:basedOn w:val="Firma"/>
    <w:rsid w:val="007F0179"/>
  </w:style>
  <w:style w:type="paragraph" w:customStyle="1" w:styleId="Firmaorganizacin">
    <w:name w:val="Firma organización"/>
    <w:basedOn w:val="Firma"/>
    <w:rsid w:val="007F0179"/>
  </w:style>
  <w:style w:type="paragraph" w:customStyle="1" w:styleId="Inicialesdereferencia">
    <w:name w:val="Iniciales de referencia"/>
    <w:basedOn w:val="Normal"/>
    <w:rsid w:val="007F0179"/>
    <w:pPr>
      <w:spacing w:after="0" w:line="240" w:lineRule="auto"/>
    </w:pPr>
    <w:rPr>
      <w:rFonts w:ascii="Times New Roman" w:eastAsia="Batang" w:hAnsi="Times New Roman"/>
      <w:sz w:val="20"/>
      <w:szCs w:val="20"/>
      <w:lang w:eastAsia="es-ES"/>
    </w:rPr>
  </w:style>
  <w:style w:type="paragraph" w:customStyle="1" w:styleId="Lneadereferencia">
    <w:name w:val="Línea de referencia"/>
    <w:basedOn w:val="Textoindependiente"/>
    <w:rsid w:val="007F0179"/>
    <w:rPr>
      <w:rFonts w:eastAsia="Batang"/>
    </w:rPr>
  </w:style>
  <w:style w:type="paragraph" w:styleId="Textoindependienteprimerasangra">
    <w:name w:val="Body Text First Indent"/>
    <w:basedOn w:val="Textoindependiente"/>
    <w:link w:val="TextoindependienteprimerasangraCar"/>
    <w:rsid w:val="007F0179"/>
    <w:pPr>
      <w:widowControl/>
      <w:spacing w:after="120"/>
      <w:ind w:firstLine="210"/>
      <w:jc w:val="left"/>
    </w:pPr>
    <w:rPr>
      <w:rFonts w:eastAsia="Batang"/>
      <w:snapToGrid/>
      <w:sz w:val="20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rsid w:val="007F0179"/>
    <w:rPr>
      <w:rFonts w:ascii="Times New Roman" w:eastAsia="Batang" w:hAnsi="Times New Roman" w:cs="Times New Roman"/>
      <w:snapToGrid/>
      <w:sz w:val="20"/>
      <w:szCs w:val="20"/>
      <w:lang w:val="es-CO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rsid w:val="007F0179"/>
    <w:pPr>
      <w:ind w:firstLine="21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rsid w:val="007F0179"/>
    <w:rPr>
      <w:rFonts w:ascii="Times New Roman" w:eastAsia="Batang" w:hAnsi="Times New Roman" w:cs="Times New Roman"/>
      <w:sz w:val="20"/>
      <w:szCs w:val="20"/>
      <w:lang w:val="es-CO" w:eastAsia="es-ES"/>
    </w:rPr>
  </w:style>
  <w:style w:type="character" w:customStyle="1" w:styleId="agencia4">
    <w:name w:val="agencia4"/>
    <w:rsid w:val="007F0179"/>
    <w:rPr>
      <w:rFonts w:ascii="Georgia" w:hAnsi="Georgia" w:hint="default"/>
      <w:i w:val="0"/>
      <w:iCs w:val="0"/>
      <w:sz w:val="19"/>
      <w:szCs w:val="19"/>
    </w:rPr>
  </w:style>
  <w:style w:type="character" w:styleId="Textoennegrita">
    <w:name w:val="Strong"/>
    <w:uiPriority w:val="22"/>
    <w:qFormat/>
    <w:rsid w:val="007F0179"/>
    <w:rPr>
      <w:b/>
      <w:bCs/>
    </w:rPr>
  </w:style>
  <w:style w:type="paragraph" w:styleId="HTMLconformatoprevio">
    <w:name w:val="HTML Preformatted"/>
    <w:basedOn w:val="Normal"/>
    <w:link w:val="HTMLconformatoprevioCar"/>
    <w:uiPriority w:val="99"/>
    <w:rsid w:val="007F017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Batang" w:hAnsi="Courier New" w:cs="Courier New"/>
      <w:sz w:val="20"/>
      <w:szCs w:val="20"/>
      <w:lang w:eastAsia="es-ES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7F0179"/>
    <w:rPr>
      <w:rFonts w:ascii="Courier New" w:eastAsia="Batang" w:hAnsi="Courier New" w:cs="Courier New"/>
      <w:sz w:val="20"/>
      <w:szCs w:val="20"/>
      <w:lang w:val="es-CO" w:eastAsia="es-ES"/>
    </w:rPr>
  </w:style>
  <w:style w:type="character" w:customStyle="1" w:styleId="corchete-llamada1">
    <w:name w:val="corchete-llamada1"/>
    <w:rsid w:val="007F0179"/>
    <w:rPr>
      <w:vanish/>
      <w:webHidden w:val="0"/>
      <w:specVanish w:val="0"/>
    </w:rPr>
  </w:style>
  <w:style w:type="paragraph" w:styleId="Lista4">
    <w:name w:val="List 4"/>
    <w:basedOn w:val="Normal"/>
    <w:rsid w:val="007F0179"/>
    <w:pPr>
      <w:spacing w:after="0" w:line="240" w:lineRule="auto"/>
      <w:ind w:left="1132" w:hanging="283"/>
      <w:contextualSpacing/>
    </w:pPr>
    <w:rPr>
      <w:rFonts w:ascii="Times New Roman" w:eastAsia="Batang" w:hAnsi="Times New Roman"/>
      <w:sz w:val="20"/>
      <w:szCs w:val="20"/>
      <w:lang w:eastAsia="es-ES"/>
    </w:rPr>
  </w:style>
  <w:style w:type="paragraph" w:styleId="Lista5">
    <w:name w:val="List 5"/>
    <w:basedOn w:val="Normal"/>
    <w:rsid w:val="007F0179"/>
    <w:pPr>
      <w:spacing w:after="0" w:line="240" w:lineRule="auto"/>
      <w:ind w:left="1415" w:hanging="283"/>
      <w:contextualSpacing/>
    </w:pPr>
    <w:rPr>
      <w:rFonts w:ascii="Times New Roman" w:eastAsia="Batang" w:hAnsi="Times New Roman"/>
      <w:sz w:val="20"/>
      <w:szCs w:val="20"/>
      <w:lang w:eastAsia="es-ES"/>
    </w:rPr>
  </w:style>
  <w:style w:type="paragraph" w:customStyle="1" w:styleId="Ttulodeldocumento">
    <w:name w:val="Título del documento"/>
    <w:basedOn w:val="Normal"/>
    <w:rsid w:val="007F0179"/>
    <w:pPr>
      <w:spacing w:after="0" w:line="240" w:lineRule="auto"/>
    </w:pPr>
    <w:rPr>
      <w:rFonts w:ascii="Times New Roman" w:eastAsia="Batang" w:hAnsi="Times New Roman"/>
      <w:sz w:val="20"/>
      <w:szCs w:val="20"/>
      <w:lang w:eastAsia="es-ES"/>
    </w:rPr>
  </w:style>
  <w:style w:type="paragraph" w:styleId="Continuarlista">
    <w:name w:val="List Continue"/>
    <w:basedOn w:val="Normal"/>
    <w:rsid w:val="007F0179"/>
    <w:pPr>
      <w:spacing w:after="120" w:line="240" w:lineRule="auto"/>
      <w:ind w:left="283"/>
      <w:contextualSpacing/>
    </w:pPr>
    <w:rPr>
      <w:rFonts w:ascii="Times New Roman" w:eastAsia="Batang" w:hAnsi="Times New Roman"/>
      <w:sz w:val="20"/>
      <w:szCs w:val="20"/>
      <w:lang w:eastAsia="es-ES"/>
    </w:rPr>
  </w:style>
  <w:style w:type="paragraph" w:styleId="Continuarlista2">
    <w:name w:val="List Continue 2"/>
    <w:basedOn w:val="Normal"/>
    <w:rsid w:val="007F0179"/>
    <w:pPr>
      <w:spacing w:after="120" w:line="240" w:lineRule="auto"/>
      <w:ind w:left="566"/>
      <w:contextualSpacing/>
    </w:pPr>
    <w:rPr>
      <w:rFonts w:ascii="Times New Roman" w:eastAsia="Batang" w:hAnsi="Times New Roman"/>
      <w:sz w:val="20"/>
      <w:szCs w:val="20"/>
      <w:lang w:eastAsia="es-ES"/>
    </w:rPr>
  </w:style>
  <w:style w:type="paragraph" w:styleId="Descripcin">
    <w:name w:val="caption"/>
    <w:aliases w:val="Epígrafe"/>
    <w:basedOn w:val="Normal"/>
    <w:next w:val="Normal"/>
    <w:unhideWhenUsed/>
    <w:qFormat/>
    <w:rsid w:val="007F0179"/>
    <w:pPr>
      <w:spacing w:after="0" w:line="240" w:lineRule="auto"/>
    </w:pPr>
    <w:rPr>
      <w:rFonts w:ascii="Times New Roman" w:eastAsia="Batang" w:hAnsi="Times New Roman"/>
      <w:b/>
      <w:bCs/>
      <w:sz w:val="20"/>
      <w:szCs w:val="20"/>
      <w:lang w:eastAsia="es-ES"/>
    </w:rPr>
  </w:style>
  <w:style w:type="paragraph" w:styleId="Sangranormal">
    <w:name w:val="Normal Indent"/>
    <w:basedOn w:val="Normal"/>
    <w:rsid w:val="007F0179"/>
    <w:pPr>
      <w:spacing w:after="0" w:line="240" w:lineRule="auto"/>
      <w:ind w:left="708"/>
    </w:pPr>
    <w:rPr>
      <w:rFonts w:ascii="Times New Roman" w:eastAsia="Batang" w:hAnsi="Times New Roman"/>
      <w:sz w:val="20"/>
      <w:szCs w:val="20"/>
      <w:lang w:eastAsia="es-ES"/>
    </w:rPr>
  </w:style>
  <w:style w:type="character" w:styleId="nfasis">
    <w:name w:val="Emphasis"/>
    <w:qFormat/>
    <w:rsid w:val="007F0179"/>
    <w:rPr>
      <w:i/>
      <w:iCs/>
    </w:rPr>
  </w:style>
  <w:style w:type="paragraph" w:styleId="Ttulo">
    <w:name w:val="Title"/>
    <w:basedOn w:val="Normal"/>
    <w:link w:val="TtuloCar"/>
    <w:qFormat/>
    <w:rsid w:val="007F0179"/>
    <w:pPr>
      <w:spacing w:after="0" w:line="240" w:lineRule="auto"/>
      <w:jc w:val="center"/>
    </w:pPr>
    <w:rPr>
      <w:rFonts w:ascii="Arial" w:eastAsia="Batang" w:hAnsi="Arial"/>
      <w:b/>
      <w:sz w:val="24"/>
      <w:szCs w:val="20"/>
      <w:lang w:val="es-MX" w:eastAsia="es-ES"/>
    </w:rPr>
  </w:style>
  <w:style w:type="character" w:customStyle="1" w:styleId="PuestoCar">
    <w:name w:val="Puesto Car"/>
    <w:basedOn w:val="Fuentedeprrafopredeter"/>
    <w:uiPriority w:val="10"/>
    <w:rsid w:val="007F0179"/>
    <w:rPr>
      <w:rFonts w:asciiTheme="majorHAnsi" w:eastAsiaTheme="majorEastAsia" w:hAnsiTheme="majorHAnsi" w:cstheme="majorBidi"/>
      <w:spacing w:val="-10"/>
      <w:kern w:val="28"/>
      <w:sz w:val="56"/>
      <w:szCs w:val="56"/>
      <w:lang w:val="es-CO"/>
    </w:rPr>
  </w:style>
  <w:style w:type="character" w:customStyle="1" w:styleId="TtuloCar">
    <w:name w:val="Título Car"/>
    <w:link w:val="Ttulo"/>
    <w:rsid w:val="007F0179"/>
    <w:rPr>
      <w:rFonts w:ascii="Arial" w:eastAsia="Batang" w:hAnsi="Arial" w:cs="Times New Roman"/>
      <w:b/>
      <w:sz w:val="24"/>
      <w:szCs w:val="20"/>
      <w:lang w:val="es-MX" w:eastAsia="es-ES"/>
    </w:rPr>
  </w:style>
  <w:style w:type="paragraph" w:styleId="Continuarlista3">
    <w:name w:val="List Continue 3"/>
    <w:basedOn w:val="Normal"/>
    <w:rsid w:val="007F0179"/>
    <w:pPr>
      <w:spacing w:after="120" w:line="240" w:lineRule="auto"/>
      <w:ind w:left="849"/>
      <w:contextualSpacing/>
    </w:pPr>
    <w:rPr>
      <w:rFonts w:ascii="Times New Roman" w:eastAsia="Batang" w:hAnsi="Times New Roman"/>
      <w:sz w:val="20"/>
      <w:szCs w:val="20"/>
      <w:lang w:eastAsia="es-ES"/>
    </w:rPr>
  </w:style>
  <w:style w:type="paragraph" w:customStyle="1" w:styleId="ecxmsonormal">
    <w:name w:val="ecxmsonormal"/>
    <w:basedOn w:val="Normal"/>
    <w:rsid w:val="007F0179"/>
    <w:pPr>
      <w:spacing w:after="324" w:line="240" w:lineRule="auto"/>
    </w:pPr>
    <w:rPr>
      <w:rFonts w:ascii="Times New Roman" w:eastAsia="Batang" w:hAnsi="Times New Roman"/>
      <w:sz w:val="24"/>
      <w:szCs w:val="24"/>
      <w:lang w:val="es-ES" w:eastAsia="es-ES"/>
    </w:rPr>
  </w:style>
  <w:style w:type="paragraph" w:styleId="Subttulo">
    <w:name w:val="Subtitle"/>
    <w:basedOn w:val="Normal"/>
    <w:next w:val="Normal"/>
    <w:link w:val="SubttuloCar"/>
    <w:qFormat/>
    <w:rsid w:val="007F0179"/>
    <w:pPr>
      <w:spacing w:after="60" w:line="240" w:lineRule="auto"/>
      <w:jc w:val="center"/>
      <w:outlineLvl w:val="1"/>
    </w:pPr>
    <w:rPr>
      <w:rFonts w:ascii="Cambria" w:eastAsia="Times New Roman" w:hAnsi="Cambria"/>
      <w:sz w:val="24"/>
      <w:szCs w:val="24"/>
      <w:lang w:eastAsia="es-ES"/>
    </w:rPr>
  </w:style>
  <w:style w:type="character" w:customStyle="1" w:styleId="SubttuloCar">
    <w:name w:val="Subtítulo Car"/>
    <w:basedOn w:val="Fuentedeprrafopredeter"/>
    <w:link w:val="Subttulo"/>
    <w:rsid w:val="007F0179"/>
    <w:rPr>
      <w:rFonts w:ascii="Cambria" w:eastAsia="Times New Roman" w:hAnsi="Cambria" w:cs="Times New Roman"/>
      <w:sz w:val="24"/>
      <w:szCs w:val="24"/>
      <w:lang w:val="es-CO" w:eastAsia="es-ES"/>
    </w:rPr>
  </w:style>
  <w:style w:type="paragraph" w:customStyle="1" w:styleId="Infodocumentosadjuntos">
    <w:name w:val="Info documentos adjuntos"/>
    <w:basedOn w:val="Normal"/>
    <w:rsid w:val="007F0179"/>
    <w:pPr>
      <w:spacing w:after="0" w:line="240" w:lineRule="auto"/>
    </w:pPr>
    <w:rPr>
      <w:rFonts w:ascii="Times New Roman" w:eastAsia="Batang" w:hAnsi="Times New Roman"/>
      <w:sz w:val="20"/>
      <w:szCs w:val="20"/>
      <w:lang w:eastAsia="es-ES"/>
    </w:rPr>
  </w:style>
  <w:style w:type="paragraph" w:customStyle="1" w:styleId="Textosinformato1">
    <w:name w:val="Texto sin formato1"/>
    <w:basedOn w:val="Normal"/>
    <w:rsid w:val="007F0179"/>
    <w:pPr>
      <w:widowControl w:val="0"/>
      <w:suppressAutoHyphens/>
      <w:spacing w:after="0" w:line="240" w:lineRule="auto"/>
    </w:pPr>
    <w:rPr>
      <w:rFonts w:ascii="Courier New" w:eastAsia="Lucida Sans Unicode" w:hAnsi="Courier New"/>
      <w:sz w:val="20"/>
      <w:szCs w:val="20"/>
      <w:lang w:val="es-ES_tradnl"/>
    </w:rPr>
  </w:style>
  <w:style w:type="paragraph" w:customStyle="1" w:styleId="num-pol">
    <w:name w:val="num-pol"/>
    <w:basedOn w:val="Normal"/>
    <w:rsid w:val="007F0179"/>
    <w:pPr>
      <w:keepNext/>
      <w:keepLines/>
      <w:spacing w:before="360" w:after="0" w:line="240" w:lineRule="auto"/>
      <w:ind w:left="720" w:hanging="720"/>
      <w:jc w:val="both"/>
    </w:pPr>
    <w:rPr>
      <w:rFonts w:ascii="Times New Roman" w:eastAsia="Batang" w:hAnsi="Times New Roman"/>
      <w:sz w:val="24"/>
      <w:szCs w:val="20"/>
      <w:lang w:val="es-MX" w:eastAsia="es-ES"/>
    </w:rPr>
  </w:style>
  <w:style w:type="character" w:customStyle="1" w:styleId="adr">
    <w:name w:val="adr"/>
    <w:basedOn w:val="Fuentedeprrafopredeter"/>
    <w:rsid w:val="007F0179"/>
  </w:style>
  <w:style w:type="paragraph" w:styleId="Textonotapie">
    <w:name w:val="footnote text"/>
    <w:basedOn w:val="Normal"/>
    <w:link w:val="TextonotapieCar"/>
    <w:uiPriority w:val="99"/>
    <w:unhideWhenUsed/>
    <w:rsid w:val="007F0179"/>
    <w:pPr>
      <w:spacing w:after="0" w:line="240" w:lineRule="auto"/>
    </w:pPr>
    <w:rPr>
      <w:sz w:val="20"/>
      <w:szCs w:val="20"/>
      <w:lang w:val="es-ES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7F0179"/>
    <w:rPr>
      <w:rFonts w:ascii="Calibri" w:eastAsia="Calibri" w:hAnsi="Calibri" w:cs="Times New Roman"/>
      <w:sz w:val="20"/>
      <w:szCs w:val="20"/>
    </w:rPr>
  </w:style>
  <w:style w:type="character" w:styleId="Refdenotaalpie">
    <w:name w:val="footnote reference"/>
    <w:uiPriority w:val="99"/>
    <w:unhideWhenUsed/>
    <w:rsid w:val="007F0179"/>
    <w:rPr>
      <w:vertAlign w:val="superscript"/>
    </w:rPr>
  </w:style>
  <w:style w:type="table" w:customStyle="1" w:styleId="Tablaconcuadrcula11">
    <w:name w:val="Tabla con cuadrícula11"/>
    <w:basedOn w:val="Tablanormal"/>
    <w:next w:val="Tablaconcuadrcula"/>
    <w:uiPriority w:val="39"/>
    <w:rsid w:val="007F017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inlista111">
    <w:name w:val="Sin lista111"/>
    <w:next w:val="Sinlista"/>
    <w:uiPriority w:val="99"/>
    <w:semiHidden/>
    <w:unhideWhenUsed/>
    <w:rsid w:val="007F0179"/>
  </w:style>
  <w:style w:type="table" w:customStyle="1" w:styleId="Tablaconcuadrcula2">
    <w:name w:val="Tabla con cuadrícula2"/>
    <w:basedOn w:val="Tablanormal"/>
    <w:next w:val="Tablaconcuadrcula"/>
    <w:uiPriority w:val="59"/>
    <w:rsid w:val="007F017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inlista2">
    <w:name w:val="Sin lista2"/>
    <w:next w:val="Sinlista"/>
    <w:uiPriority w:val="99"/>
    <w:semiHidden/>
    <w:unhideWhenUsed/>
    <w:rsid w:val="007F0179"/>
  </w:style>
  <w:style w:type="table" w:customStyle="1" w:styleId="Tablaconcuadrcula3">
    <w:name w:val="Tabla con cuadrícula3"/>
    <w:basedOn w:val="Tablanormal"/>
    <w:next w:val="Tablaconcuadrcula"/>
    <w:uiPriority w:val="39"/>
    <w:rsid w:val="007F0179"/>
    <w:pPr>
      <w:spacing w:after="0" w:line="240" w:lineRule="auto"/>
    </w:pPr>
    <w:rPr>
      <w:rFonts w:ascii="Calibri" w:eastAsia="Calibri" w:hAnsi="Calibri" w:cs="Times New Roman"/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4">
    <w:name w:val="Tabla con cuadrícula4"/>
    <w:basedOn w:val="Tablanormal"/>
    <w:next w:val="Tablaconcuadrcula"/>
    <w:uiPriority w:val="39"/>
    <w:rsid w:val="007F0179"/>
    <w:pPr>
      <w:spacing w:after="0" w:line="240" w:lineRule="auto"/>
    </w:pPr>
    <w:rPr>
      <w:rFonts w:ascii="Calibri" w:eastAsia="Calibri" w:hAnsi="Calibri" w:cs="Times New Roman"/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5">
    <w:name w:val="Tabla con cuadrícula5"/>
    <w:basedOn w:val="Tablanormal"/>
    <w:next w:val="Tablaconcuadrcula"/>
    <w:uiPriority w:val="39"/>
    <w:rsid w:val="007F0179"/>
    <w:pPr>
      <w:spacing w:after="0" w:line="240" w:lineRule="auto"/>
    </w:pPr>
    <w:rPr>
      <w:rFonts w:ascii="Calibri" w:eastAsia="Calibri" w:hAnsi="Calibri" w:cs="Times New Roman"/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inlista3">
    <w:name w:val="Sin lista3"/>
    <w:next w:val="Sinlista"/>
    <w:uiPriority w:val="99"/>
    <w:semiHidden/>
    <w:unhideWhenUsed/>
    <w:rsid w:val="007F0179"/>
  </w:style>
  <w:style w:type="numbering" w:customStyle="1" w:styleId="Sinlista4">
    <w:name w:val="Sin lista4"/>
    <w:next w:val="Sinlista"/>
    <w:uiPriority w:val="99"/>
    <w:semiHidden/>
    <w:unhideWhenUsed/>
    <w:rsid w:val="007F0179"/>
  </w:style>
  <w:style w:type="table" w:customStyle="1" w:styleId="Tablaconcuadrcula7">
    <w:name w:val="Tabla con cuadrícula7"/>
    <w:basedOn w:val="Tablanormal"/>
    <w:next w:val="Tablaconcuadrcula"/>
    <w:uiPriority w:val="39"/>
    <w:rsid w:val="007F0179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inlista12">
    <w:name w:val="Sin lista12"/>
    <w:next w:val="Sinlista"/>
    <w:uiPriority w:val="99"/>
    <w:semiHidden/>
    <w:unhideWhenUsed/>
    <w:rsid w:val="007F0179"/>
  </w:style>
  <w:style w:type="table" w:customStyle="1" w:styleId="Tablaconcuadrcula21">
    <w:name w:val="Tabla con cuadrícula21"/>
    <w:basedOn w:val="Tablanormal"/>
    <w:next w:val="Tablaconcuadrcula"/>
    <w:uiPriority w:val="59"/>
    <w:rsid w:val="007F017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inlista21">
    <w:name w:val="Sin lista21"/>
    <w:next w:val="Sinlista"/>
    <w:uiPriority w:val="99"/>
    <w:semiHidden/>
    <w:unhideWhenUsed/>
    <w:rsid w:val="007F0179"/>
  </w:style>
  <w:style w:type="table" w:customStyle="1" w:styleId="Tablaconcuadrcula31">
    <w:name w:val="Tabla con cuadrícula31"/>
    <w:basedOn w:val="Tablanormal"/>
    <w:next w:val="Tablaconcuadrcula"/>
    <w:uiPriority w:val="39"/>
    <w:rsid w:val="007F0179"/>
    <w:pPr>
      <w:spacing w:after="0" w:line="240" w:lineRule="auto"/>
    </w:pPr>
    <w:rPr>
      <w:rFonts w:ascii="Calibri" w:eastAsia="Calibri" w:hAnsi="Calibri" w:cs="Times New Roman"/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41">
    <w:name w:val="Tabla con cuadrícula41"/>
    <w:basedOn w:val="Tablanormal"/>
    <w:next w:val="Tablaconcuadrcula"/>
    <w:uiPriority w:val="39"/>
    <w:rsid w:val="007F0179"/>
    <w:pPr>
      <w:spacing w:after="0" w:line="240" w:lineRule="auto"/>
    </w:pPr>
    <w:rPr>
      <w:rFonts w:ascii="Calibri" w:eastAsia="Calibri" w:hAnsi="Calibri" w:cs="Times New Roman"/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51">
    <w:name w:val="Tabla con cuadrícula51"/>
    <w:basedOn w:val="Tablanormal"/>
    <w:next w:val="Tablaconcuadrcula"/>
    <w:uiPriority w:val="39"/>
    <w:rsid w:val="007F0179"/>
    <w:pPr>
      <w:spacing w:after="0" w:line="240" w:lineRule="auto"/>
    </w:pPr>
    <w:rPr>
      <w:rFonts w:ascii="Calibri" w:eastAsia="Calibri" w:hAnsi="Calibri" w:cs="Times New Roman"/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inlista31">
    <w:name w:val="Sin lista31"/>
    <w:next w:val="Sinlista"/>
    <w:uiPriority w:val="99"/>
    <w:semiHidden/>
    <w:unhideWhenUsed/>
    <w:rsid w:val="007F0179"/>
  </w:style>
  <w:style w:type="table" w:customStyle="1" w:styleId="Tablaconcuadrcula61">
    <w:name w:val="Tabla con cuadrícula61"/>
    <w:basedOn w:val="Tablanormal"/>
    <w:next w:val="Tablaconcuadrcula"/>
    <w:uiPriority w:val="39"/>
    <w:rsid w:val="007F0179"/>
    <w:pPr>
      <w:spacing w:after="0" w:line="240" w:lineRule="auto"/>
    </w:pPr>
    <w:rPr>
      <w:rFonts w:ascii="Calibri" w:eastAsia="Calibri" w:hAnsi="Calibri" w:cs="Times New Roman"/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stilo">
    <w:name w:val="Estilo"/>
    <w:rsid w:val="00ED3C0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CO" w:eastAsia="es-CO"/>
    </w:rPr>
  </w:style>
  <w:style w:type="character" w:customStyle="1" w:styleId="Ttulo5Car">
    <w:name w:val="Título 5 Car"/>
    <w:basedOn w:val="Fuentedeprrafopredeter"/>
    <w:link w:val="Ttulo5"/>
    <w:uiPriority w:val="9"/>
    <w:rsid w:val="00EB32BB"/>
    <w:rPr>
      <w:rFonts w:asciiTheme="majorHAnsi" w:eastAsiaTheme="majorEastAsia" w:hAnsiTheme="majorHAnsi" w:cstheme="majorBidi"/>
      <w:color w:val="365F91" w:themeColor="accent1" w:themeShade="BF"/>
      <w:lang w:val="es-CO"/>
    </w:rPr>
  </w:style>
  <w:style w:type="table" w:styleId="Tablaconcuadrculaclara">
    <w:name w:val="Grid Table Light"/>
    <w:basedOn w:val="Tablanormal"/>
    <w:uiPriority w:val="40"/>
    <w:rsid w:val="00B056C4"/>
    <w:pPr>
      <w:spacing w:after="0" w:line="240" w:lineRule="auto"/>
    </w:pPr>
    <w:rPr>
      <w:lang w:val="es-CO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Tablaconcuadrcula12">
    <w:name w:val="Tabla con cuadrícula12"/>
    <w:basedOn w:val="Tablanormal"/>
    <w:next w:val="Tablaconcuadrcula"/>
    <w:uiPriority w:val="39"/>
    <w:rsid w:val="005F52C6"/>
    <w:pPr>
      <w:spacing w:after="0" w:line="240" w:lineRule="auto"/>
    </w:pPr>
    <w:rPr>
      <w:rFonts w:ascii="Calibri" w:eastAsia="Calibri" w:hAnsi="Calibri" w:cs="Times New Roman"/>
      <w:lang w:val="es-CO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8">
    <w:name w:val="Tabla con cuadrícula8"/>
    <w:basedOn w:val="Tablanormal"/>
    <w:next w:val="Tablaconcuadrcula"/>
    <w:rsid w:val="00054BB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CO" w:eastAsia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echa">
    <w:name w:val="Date"/>
    <w:basedOn w:val="Normal"/>
    <w:next w:val="Normal"/>
    <w:link w:val="FechaCar"/>
    <w:uiPriority w:val="99"/>
    <w:unhideWhenUsed/>
    <w:rsid w:val="004D0174"/>
  </w:style>
  <w:style w:type="character" w:customStyle="1" w:styleId="FechaCar">
    <w:name w:val="Fecha Car"/>
    <w:basedOn w:val="Fuentedeprrafopredeter"/>
    <w:link w:val="Fecha"/>
    <w:uiPriority w:val="99"/>
    <w:rsid w:val="004D0174"/>
    <w:rPr>
      <w:rFonts w:ascii="Calibri" w:eastAsia="Calibri" w:hAnsi="Calibri" w:cs="Times New Roman"/>
      <w:lang w:val="es-CO"/>
    </w:rPr>
  </w:style>
  <w:style w:type="paragraph" w:customStyle="1" w:styleId="Lneadeasunto">
    <w:name w:val="Línea de asunto"/>
    <w:basedOn w:val="Normal"/>
    <w:rsid w:val="004D0174"/>
  </w:style>
  <w:style w:type="paragraph" w:customStyle="1" w:styleId="Caracteresenmarcados">
    <w:name w:val="Caracteres enmarcados"/>
    <w:basedOn w:val="Normal"/>
    <w:rsid w:val="004D0174"/>
  </w:style>
  <w:style w:type="paragraph" w:customStyle="1" w:styleId="xmsonormal">
    <w:name w:val="x_msonormal"/>
    <w:basedOn w:val="Normal"/>
    <w:rsid w:val="009C22B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character" w:customStyle="1" w:styleId="a">
    <w:name w:val="a"/>
    <w:basedOn w:val="Fuentedeprrafopredeter"/>
    <w:rsid w:val="00E86057"/>
  </w:style>
  <w:style w:type="character" w:customStyle="1" w:styleId="l6">
    <w:name w:val="l6"/>
    <w:basedOn w:val="Fuentedeprrafopredeter"/>
    <w:rsid w:val="00E86057"/>
  </w:style>
  <w:style w:type="character" w:customStyle="1" w:styleId="l7">
    <w:name w:val="l7"/>
    <w:basedOn w:val="Fuentedeprrafopredeter"/>
    <w:rsid w:val="00E86057"/>
  </w:style>
  <w:style w:type="table" w:customStyle="1" w:styleId="Tablaconcuadrcula9">
    <w:name w:val="Tabla con cuadrícula9"/>
    <w:basedOn w:val="Tablanormal"/>
    <w:next w:val="Tablaconcuadrcula"/>
    <w:rsid w:val="001236F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520CE5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520CE5"/>
    <w:rPr>
      <w:rFonts w:ascii="Calibri" w:eastAsia="Calibri" w:hAnsi="Calibri" w:cs="Times New Roman"/>
      <w:sz w:val="16"/>
      <w:szCs w:val="16"/>
      <w:lang w:val="es-CO"/>
    </w:rPr>
  </w:style>
  <w:style w:type="paragraph" w:customStyle="1" w:styleId="msonormal0">
    <w:name w:val="msonormal"/>
    <w:basedOn w:val="Normal"/>
    <w:rsid w:val="00CD092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xl65">
    <w:name w:val="xl65"/>
    <w:basedOn w:val="Normal"/>
    <w:rsid w:val="00CD092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0"/>
      <w:szCs w:val="20"/>
      <w:lang w:val="es-ES" w:eastAsia="es-ES"/>
    </w:rPr>
  </w:style>
  <w:style w:type="paragraph" w:customStyle="1" w:styleId="xl66">
    <w:name w:val="xl66"/>
    <w:basedOn w:val="Normal"/>
    <w:rsid w:val="00CD0927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sz w:val="20"/>
      <w:szCs w:val="20"/>
      <w:lang w:val="es-ES" w:eastAsia="es-ES"/>
    </w:rPr>
  </w:style>
  <w:style w:type="paragraph" w:customStyle="1" w:styleId="xl67">
    <w:name w:val="xl67"/>
    <w:basedOn w:val="Normal"/>
    <w:rsid w:val="00CD09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0"/>
      <w:szCs w:val="20"/>
      <w:lang w:val="es-ES" w:eastAsia="es-ES"/>
    </w:rPr>
  </w:style>
  <w:style w:type="paragraph" w:customStyle="1" w:styleId="xl68">
    <w:name w:val="xl68"/>
    <w:basedOn w:val="Normal"/>
    <w:rsid w:val="00CD0927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sz w:val="20"/>
      <w:szCs w:val="20"/>
      <w:lang w:val="es-ES" w:eastAsia="es-ES"/>
    </w:rPr>
  </w:style>
  <w:style w:type="paragraph" w:customStyle="1" w:styleId="xl69">
    <w:name w:val="xl69"/>
    <w:basedOn w:val="Normal"/>
    <w:rsid w:val="00CD0927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sz w:val="20"/>
      <w:szCs w:val="20"/>
      <w:lang w:val="es-ES" w:eastAsia="es-ES"/>
    </w:rPr>
  </w:style>
  <w:style w:type="paragraph" w:customStyle="1" w:styleId="xl70">
    <w:name w:val="xl70"/>
    <w:basedOn w:val="Normal"/>
    <w:rsid w:val="00CD0927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sz w:val="20"/>
      <w:szCs w:val="20"/>
      <w:lang w:val="es-ES" w:eastAsia="es-ES"/>
    </w:rPr>
  </w:style>
  <w:style w:type="paragraph" w:customStyle="1" w:styleId="xl71">
    <w:name w:val="xl71"/>
    <w:basedOn w:val="Normal"/>
    <w:rsid w:val="00CD0927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0"/>
      <w:szCs w:val="20"/>
      <w:lang w:val="es-ES" w:eastAsia="es-ES"/>
    </w:rPr>
  </w:style>
  <w:style w:type="character" w:customStyle="1" w:styleId="mark8erd4ml4h">
    <w:name w:val="mark8erd4ml4h"/>
    <w:basedOn w:val="Fuentedeprrafopredeter"/>
    <w:rsid w:val="00981F94"/>
  </w:style>
  <w:style w:type="character" w:customStyle="1" w:styleId="mark8ltc8arcf">
    <w:name w:val="mark8ltc8arcf"/>
    <w:basedOn w:val="Fuentedeprrafopredeter"/>
    <w:rsid w:val="00981F94"/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1E0DA9"/>
    <w:rPr>
      <w:color w:val="605E5C"/>
      <w:shd w:val="clear" w:color="auto" w:fill="E1DFDD"/>
    </w:rPr>
  </w:style>
  <w:style w:type="paragraph" w:customStyle="1" w:styleId="Default">
    <w:name w:val="Default"/>
    <w:rsid w:val="00B264F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US"/>
    </w:rPr>
  </w:style>
  <w:style w:type="character" w:styleId="Mencinsinresolver">
    <w:name w:val="Unresolved Mention"/>
    <w:basedOn w:val="Fuentedeprrafopredeter"/>
    <w:uiPriority w:val="99"/>
    <w:semiHidden/>
    <w:unhideWhenUsed/>
    <w:rsid w:val="00AF5A1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81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58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55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01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24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2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92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2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73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67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71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2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9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07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99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30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961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958721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2914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2096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997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70971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85070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7668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13089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2371300">
                                                  <w:marLeft w:val="0"/>
                                                  <w:marRight w:val="3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24943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20159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single" w:sz="6" w:space="0" w:color="CCCCCC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391076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424288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17610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612739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566223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76188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943879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278287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953229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516364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596416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638396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889338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5970264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9514729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9714007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035267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509502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128855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792090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517806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046674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451691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6086623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6810768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25196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471629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90996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533384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086470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630699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075029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955111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517238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9472053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66871505">
                                                                                  <w:marLeft w:val="112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246279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426405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830485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6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370848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7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6592017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19705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8114072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60"/>
                                                                                              <w:marBottom w:val="15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5481707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16755220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1178478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30207443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794119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261568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473388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283151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8279251">
                                                              <w:marLeft w:val="0"/>
                                                              <w:marRight w:val="0"/>
                                                              <w:marTop w:val="12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359969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9750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744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96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09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10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71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2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5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7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93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92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6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48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03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96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14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6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65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95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5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64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35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3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0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04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13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73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126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4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0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2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1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88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17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5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28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77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4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.jpe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ARCHIVOS%20IE.%20NORMAL%202023\CORRESPONDENCIA%202023\DESPACHADA%202023\HOJA%20CON%20MEMBRETE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FE5C7D-C4F3-4E77-81C6-F8E191C91A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HOJA CON MEMBRETE</Template>
  <TotalTime>359</TotalTime>
  <Pages>4</Pages>
  <Words>665</Words>
  <Characters>3659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WindowsWolf.com.ar</Company>
  <LinksUpToDate>false</LinksUpToDate>
  <CharactersWithSpaces>4316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GMIPC</dc:creator>
  <cp:keywords/>
  <dc:description/>
  <cp:lastModifiedBy>SOFIA MONTAÑO</cp:lastModifiedBy>
  <cp:revision>85</cp:revision>
  <cp:lastPrinted>2023-10-04T15:51:00Z</cp:lastPrinted>
  <dcterms:created xsi:type="dcterms:W3CDTF">2025-03-03T16:00:00Z</dcterms:created>
  <dcterms:modified xsi:type="dcterms:W3CDTF">2025-08-25T22:05:00Z</dcterms:modified>
</cp:coreProperties>
</file>